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9DA5F" w14:textId="654B177D" w:rsidR="00F965C3" w:rsidRDefault="00F965C3" w:rsidP="00F965C3">
      <w:pPr>
        <w:ind w:firstLine="0"/>
        <w:jc w:val="center"/>
        <w:rPr>
          <w:b/>
          <w:i/>
        </w:rPr>
      </w:pPr>
    </w:p>
    <w:p w14:paraId="0CD0F2F3" w14:textId="47051444" w:rsidR="00F965C3" w:rsidRDefault="00F965C3" w:rsidP="00F965C3">
      <w:pPr>
        <w:ind w:firstLine="0"/>
        <w:jc w:val="center"/>
        <w:rPr>
          <w:b/>
          <w:i/>
        </w:rPr>
      </w:pPr>
    </w:p>
    <w:p w14:paraId="28E75330" w14:textId="4D6F3426" w:rsidR="00F965C3" w:rsidRDefault="00F965C3" w:rsidP="00F965C3">
      <w:pPr>
        <w:ind w:firstLine="0"/>
        <w:jc w:val="center"/>
        <w:rPr>
          <w:b/>
          <w:i/>
        </w:rPr>
      </w:pPr>
    </w:p>
    <w:p w14:paraId="7B782D65" w14:textId="4C72650A" w:rsidR="00F965C3" w:rsidRDefault="00F965C3" w:rsidP="00F965C3">
      <w:pPr>
        <w:ind w:firstLine="0"/>
        <w:jc w:val="center"/>
        <w:rPr>
          <w:b/>
          <w:i/>
        </w:rPr>
      </w:pPr>
    </w:p>
    <w:p w14:paraId="5B9B1975" w14:textId="7A1E1FBC" w:rsidR="00F965C3" w:rsidRDefault="00945417" w:rsidP="00F965C3">
      <w:pPr>
        <w:ind w:firstLine="0"/>
        <w:jc w:val="center"/>
      </w:pPr>
      <w:r>
        <w:t xml:space="preserve">FAS 4475 Group 5 Part </w:t>
      </w:r>
      <w:r w:rsidR="00CA6583">
        <w:t>C</w:t>
      </w:r>
    </w:p>
    <w:p w14:paraId="3A209586" w14:textId="19821151" w:rsidR="00F965C3" w:rsidRDefault="00945417" w:rsidP="00F965C3">
      <w:pPr>
        <w:ind w:firstLine="0"/>
        <w:jc w:val="center"/>
      </w:pPr>
      <w:r>
        <w:t xml:space="preserve">Alexandra </w:t>
      </w:r>
      <w:proofErr w:type="spellStart"/>
      <w:r>
        <w:t>Schol</w:t>
      </w:r>
      <w:proofErr w:type="spellEnd"/>
      <w:r>
        <w:t xml:space="preserve">, Rachel </w:t>
      </w:r>
      <w:proofErr w:type="spellStart"/>
      <w:r>
        <w:t>Sollers</w:t>
      </w:r>
      <w:proofErr w:type="spellEnd"/>
      <w:r>
        <w:t xml:space="preserve">, Marquita Taylor, and </w:t>
      </w:r>
      <w:proofErr w:type="spellStart"/>
      <w:r>
        <w:t>Anjelika</w:t>
      </w:r>
      <w:proofErr w:type="spellEnd"/>
      <w:r>
        <w:t xml:space="preserve"> Tremblay</w:t>
      </w:r>
    </w:p>
    <w:p w14:paraId="2DDF03D4" w14:textId="7D1BF0D1" w:rsidR="00F965C3" w:rsidRDefault="00945417" w:rsidP="00F965C3">
      <w:pPr>
        <w:ind w:firstLine="0"/>
        <w:jc w:val="center"/>
      </w:pPr>
      <w:r>
        <w:t xml:space="preserve">Professor </w:t>
      </w:r>
      <w:proofErr w:type="spellStart"/>
      <w:r>
        <w:t>Filerino</w:t>
      </w:r>
      <w:proofErr w:type="spellEnd"/>
    </w:p>
    <w:p w14:paraId="33F28068" w14:textId="1E5F7B7A" w:rsidR="00F965C3" w:rsidRDefault="00945417" w:rsidP="00F965C3">
      <w:pPr>
        <w:ind w:firstLine="0"/>
        <w:jc w:val="center"/>
      </w:pPr>
      <w:r>
        <w:t>FAS 4475</w:t>
      </w:r>
    </w:p>
    <w:p w14:paraId="5010C6F8" w14:textId="299FCE6E" w:rsidR="00F965C3" w:rsidRDefault="00945417" w:rsidP="00F965C3">
      <w:pPr>
        <w:ind w:firstLine="0"/>
        <w:jc w:val="center"/>
      </w:pPr>
      <w:r>
        <w:t>Berkeley College</w:t>
      </w:r>
    </w:p>
    <w:p w14:paraId="72BF122C" w14:textId="77777777" w:rsidR="00F965C3" w:rsidRDefault="00945417">
      <w:r>
        <w:br w:type="page"/>
      </w:r>
    </w:p>
    <w:p w14:paraId="1F9A6327" w14:textId="47276E35" w:rsidR="002C2BED" w:rsidRPr="002C2BED" w:rsidRDefault="00945417" w:rsidP="005A2FFE">
      <w:pPr>
        <w:ind w:firstLine="0"/>
        <w:jc w:val="center"/>
      </w:pPr>
      <w:r>
        <w:lastRenderedPageBreak/>
        <w:t xml:space="preserve">FAS 4475 Group 5 Part </w:t>
      </w:r>
      <w:r w:rsidR="00CA6583">
        <w:t>C</w:t>
      </w:r>
    </w:p>
    <w:p w14:paraId="59DBC1D4" w14:textId="550F8427" w:rsidR="00CA6583" w:rsidRPr="005F245C" w:rsidRDefault="00CA6583" w:rsidP="00CA6583">
      <w:pPr>
        <w:ind w:firstLine="0"/>
        <w:jc w:val="center"/>
        <w:rPr>
          <w:b/>
        </w:rPr>
      </w:pPr>
      <w:r>
        <w:rPr>
          <w:b/>
        </w:rPr>
        <w:t>Product Spec Sheet and Content</w:t>
      </w:r>
    </w:p>
    <w:p w14:paraId="40BDECBA" w14:textId="5179C52F" w:rsidR="001F6048" w:rsidRDefault="001F6048" w:rsidP="001F6048">
      <w:pPr>
        <w:ind w:firstLine="0"/>
        <w:jc w:val="both"/>
        <w:rPr>
          <w:rFonts w:ascii="Helvetica" w:hAnsi="Helvetica"/>
          <w:b/>
        </w:rPr>
      </w:pPr>
      <w:r>
        <w:rPr>
          <w:rFonts w:ascii="Helvetica" w:hAnsi="Helvetica"/>
          <w:b/>
          <w:spacing w:val="20"/>
          <w:sz w:val="22"/>
        </w:rPr>
        <w:t>STYLE SPECIFICATION SHEET</w:t>
      </w:r>
    </w:p>
    <w:p w14:paraId="512F6573" w14:textId="77777777" w:rsidR="001F6048" w:rsidRDefault="001F6048" w:rsidP="001F6048">
      <w:pPr>
        <w:ind w:firstLine="0"/>
        <w:jc w:val="both"/>
        <w:rPr>
          <w:rFonts w:ascii="Helvetica" w:hAnsi="Helvetica"/>
          <w:b/>
          <w:u w:val="dotted"/>
        </w:rPr>
      </w:pP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</w:tblGrid>
      <w:tr w:rsidR="00A11D96" w14:paraId="6A9C028B" w14:textId="77777777" w:rsidTr="00A11D96">
        <w:trPr>
          <w:trHeight w:val="4331"/>
        </w:trPr>
        <w:tc>
          <w:tcPr>
            <w:tcW w:w="3125" w:type="dxa"/>
          </w:tcPr>
          <w:p w14:paraId="29C748C6" w14:textId="77777777" w:rsidR="00A11D96" w:rsidRDefault="00A11D96" w:rsidP="00A11D96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Front</w:t>
            </w:r>
          </w:p>
          <w:p w14:paraId="5D3F909F" w14:textId="77777777" w:rsidR="00A11D96" w:rsidRDefault="00A11D96" w:rsidP="00A11D96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E1A8614" wp14:editId="2A758C50">
                  <wp:extent cx="1847215" cy="3732282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t True Blue fro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15" cy="3732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87269C" w14:textId="3E402FD6" w:rsidR="001F6048" w:rsidRPr="00BE0D35" w:rsidRDefault="001F6048" w:rsidP="00BE0D35">
      <w:pPr>
        <w:ind w:firstLine="0"/>
      </w:pPr>
    </w:p>
    <w:p w14:paraId="19CD184B" w14:textId="5BE915A6" w:rsidR="001F6048" w:rsidRDefault="001F6048" w:rsidP="001F6048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Style #: </w:t>
      </w:r>
      <w:r>
        <w:rPr>
          <w:rFonts w:ascii="Helvetica" w:hAnsi="Helvetica"/>
          <w:sz w:val="20"/>
        </w:rPr>
        <w:t>_</w:t>
      </w:r>
      <w:r w:rsidR="005E5143" w:rsidRPr="00760744">
        <w:rPr>
          <w:rFonts w:ascii="Helvetica" w:hAnsi="Helvetica"/>
          <w:sz w:val="20"/>
          <w:u w:val="single"/>
        </w:rPr>
        <w:t>WBC-111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</w:t>
      </w:r>
      <w:r w:rsidR="001E5739">
        <w:rPr>
          <w:rFonts w:ascii="Helvetica" w:hAnsi="Helvetica"/>
          <w:b/>
          <w:sz w:val="20"/>
        </w:rPr>
        <w:t>Design #</w:t>
      </w:r>
      <w:r>
        <w:rPr>
          <w:rFonts w:ascii="Helvetica" w:hAnsi="Helvetica"/>
          <w:b/>
          <w:sz w:val="20"/>
        </w:rPr>
        <w:t>: __</w:t>
      </w:r>
      <w:r w:rsidR="001E5739" w:rsidRPr="00760744">
        <w:rPr>
          <w:rFonts w:ascii="Helvetica" w:hAnsi="Helvetica"/>
          <w:sz w:val="20"/>
          <w:u w:val="single"/>
        </w:rPr>
        <w:t>HRGLS-111</w:t>
      </w:r>
      <w:r>
        <w:rPr>
          <w:rFonts w:ascii="Helvetica" w:hAnsi="Helvetica"/>
          <w:b/>
          <w:sz w:val="20"/>
        </w:rPr>
        <w:t>_____</w:t>
      </w:r>
    </w:p>
    <w:p w14:paraId="6C29AE57" w14:textId="3050154C" w:rsidR="001F6048" w:rsidRDefault="001F6048" w:rsidP="001F6048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Season: </w:t>
      </w:r>
      <w:r>
        <w:rPr>
          <w:rFonts w:ascii="Helvetica" w:hAnsi="Helvetica"/>
          <w:sz w:val="20"/>
        </w:rPr>
        <w:t>__</w:t>
      </w:r>
      <w:r w:rsidR="005E5143" w:rsidRPr="00760744">
        <w:rPr>
          <w:rFonts w:ascii="Helvetica" w:hAnsi="Helvetica"/>
          <w:sz w:val="20"/>
          <w:u w:val="single"/>
        </w:rPr>
        <w:t>Fall 2019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Date: </w:t>
      </w:r>
      <w:r>
        <w:rPr>
          <w:rFonts w:ascii="Helvetica" w:hAnsi="Helvetica"/>
          <w:sz w:val="20"/>
        </w:rPr>
        <w:t>__</w:t>
      </w:r>
      <w:r w:rsidR="005E5143" w:rsidRPr="00760744">
        <w:rPr>
          <w:rFonts w:ascii="Helvetica" w:hAnsi="Helvetica"/>
          <w:sz w:val="20"/>
          <w:u w:val="single"/>
        </w:rPr>
        <w:t>1 Mar 2019</w:t>
      </w:r>
      <w:r>
        <w:rPr>
          <w:rFonts w:ascii="Helvetica" w:hAnsi="Helvetica"/>
          <w:sz w:val="20"/>
        </w:rPr>
        <w:t>_______</w:t>
      </w:r>
      <w:r w:rsidR="005E5143">
        <w:rPr>
          <w:rFonts w:ascii="Helvetica" w:hAnsi="Helvetica"/>
          <w:sz w:val="20"/>
        </w:rPr>
        <w:t>_</w:t>
      </w:r>
    </w:p>
    <w:p w14:paraId="1612292F" w14:textId="61863163" w:rsidR="001F6048" w:rsidRDefault="001F6048" w:rsidP="001F6048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Description: </w:t>
      </w:r>
      <w:r w:rsidR="005E5143" w:rsidRPr="001E5739">
        <w:rPr>
          <w:rFonts w:ascii="Helvetica" w:hAnsi="Helvetica"/>
          <w:sz w:val="20"/>
          <w:u w:val="single"/>
        </w:rPr>
        <w:t>West Boot Cut Jean</w:t>
      </w:r>
      <w:r w:rsidR="005E5143" w:rsidRPr="005E5143">
        <w:rPr>
          <w:rFonts w:ascii="Helvetica" w:hAnsi="Helvetica"/>
          <w:sz w:val="20"/>
        </w:rPr>
        <w:t xml:space="preserve"> </w:t>
      </w:r>
      <w:r w:rsidR="001E5739">
        <w:rPr>
          <w:rFonts w:ascii="Helvetica" w:hAnsi="Helvetica"/>
          <w:b/>
          <w:sz w:val="20"/>
        </w:rPr>
        <w:t xml:space="preserve">Color: </w:t>
      </w:r>
      <w:r w:rsidR="001E5739">
        <w:rPr>
          <w:rFonts w:ascii="Helvetica" w:hAnsi="Helvetica"/>
          <w:b/>
          <w:sz w:val="20"/>
        </w:rPr>
        <w:softHyphen/>
      </w:r>
      <w:r w:rsidR="005E5143" w:rsidRPr="001E5739">
        <w:rPr>
          <w:rFonts w:ascii="Helvetica" w:hAnsi="Helvetica"/>
          <w:sz w:val="20"/>
          <w:u w:val="single"/>
        </w:rPr>
        <w:t>True Blue Wash</w:t>
      </w:r>
    </w:p>
    <w:p w14:paraId="51C2A100" w14:textId="73DE7523" w:rsidR="001F6048" w:rsidRDefault="001F6048" w:rsidP="005E5143">
      <w:pPr>
        <w:pStyle w:val="Heading2"/>
        <w:ind w:firstLine="720"/>
      </w:pPr>
      <w:r>
        <w:t xml:space="preserve">Fabric #: </w:t>
      </w:r>
      <w:r w:rsidRPr="005E5143">
        <w:rPr>
          <w:b w:val="0"/>
        </w:rPr>
        <w:t>__</w:t>
      </w:r>
      <w:r w:rsidR="005E5143" w:rsidRPr="00760744">
        <w:rPr>
          <w:b w:val="0"/>
          <w:u w:val="single"/>
        </w:rPr>
        <w:t>DM-001</w:t>
      </w:r>
      <w:r w:rsidR="005E5143" w:rsidRPr="00760744">
        <w:rPr>
          <w:b w:val="0"/>
        </w:rPr>
        <w:t>__</w:t>
      </w:r>
      <w:r w:rsidRPr="00760744">
        <w:rPr>
          <w:b w:val="0"/>
        </w:rPr>
        <w:t>______________________</w:t>
      </w:r>
    </w:p>
    <w:p w14:paraId="32A76E4B" w14:textId="78F848DD" w:rsidR="001F6048" w:rsidRDefault="001F6048" w:rsidP="001F6048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Type/Fiber content: </w:t>
      </w:r>
      <w:r>
        <w:rPr>
          <w:rFonts w:ascii="Helvetica" w:hAnsi="Helvetica"/>
          <w:sz w:val="20"/>
        </w:rPr>
        <w:t>___</w:t>
      </w:r>
      <w:r w:rsidR="005E5143" w:rsidRPr="00760744">
        <w:rPr>
          <w:rFonts w:ascii="Helvetica" w:hAnsi="Helvetica"/>
          <w:sz w:val="20"/>
          <w:u w:val="single"/>
        </w:rPr>
        <w:t xml:space="preserve">96% cotton, 4% </w:t>
      </w:r>
      <w:r w:rsidR="006327C5" w:rsidRPr="00760744">
        <w:rPr>
          <w:rFonts w:ascii="Helvetica" w:hAnsi="Helvetica"/>
          <w:sz w:val="20"/>
          <w:u w:val="single"/>
        </w:rPr>
        <w:t>Lycra</w:t>
      </w:r>
      <w:r>
        <w:rPr>
          <w:rFonts w:ascii="Helvetica" w:hAnsi="Helvetica"/>
          <w:sz w:val="20"/>
        </w:rPr>
        <w:t>____</w:t>
      </w:r>
      <w:r w:rsidR="005E5143">
        <w:rPr>
          <w:rFonts w:ascii="Helvetica" w:hAnsi="Helvetica"/>
          <w:sz w:val="20"/>
        </w:rPr>
        <w:t>_</w:t>
      </w:r>
    </w:p>
    <w:p w14:paraId="5C3EFF4C" w14:textId="6E7B47C6" w:rsidR="001F6048" w:rsidRDefault="001F6048" w:rsidP="001F6048">
      <w:pPr>
        <w:spacing w:line="360" w:lineRule="auto"/>
        <w:rPr>
          <w:rFonts w:ascii="Helvetica" w:hAnsi="Helvetica"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Finish: </w:t>
      </w:r>
      <w:r>
        <w:rPr>
          <w:rFonts w:ascii="Helvetica" w:hAnsi="Helvetica"/>
          <w:sz w:val="20"/>
        </w:rPr>
        <w:t>__</w:t>
      </w:r>
      <w:r w:rsidR="005E5143" w:rsidRPr="00760744">
        <w:rPr>
          <w:rFonts w:ascii="Helvetica" w:hAnsi="Helvetica"/>
          <w:sz w:val="20"/>
          <w:u w:val="single"/>
        </w:rPr>
        <w:t>True Blue Wash</w:t>
      </w:r>
      <w:r w:rsidR="00760744" w:rsidRPr="00760744">
        <w:rPr>
          <w:rFonts w:ascii="Helvetica" w:hAnsi="Helvetica"/>
          <w:sz w:val="20"/>
          <w:u w:val="single"/>
        </w:rPr>
        <w:t>- piece dyed</w:t>
      </w:r>
      <w:r>
        <w:rPr>
          <w:rFonts w:ascii="Helvetica" w:hAnsi="Helvetica"/>
          <w:sz w:val="20"/>
        </w:rPr>
        <w:t>______________</w:t>
      </w:r>
      <w:r w:rsidR="005E5143">
        <w:rPr>
          <w:rFonts w:ascii="Helvetica" w:hAnsi="Helvetica"/>
          <w:sz w:val="20"/>
        </w:rPr>
        <w:t>__</w:t>
      </w:r>
    </w:p>
    <w:p w14:paraId="77D4EE75" w14:textId="2A395E1B" w:rsidR="001F6048" w:rsidRDefault="00465E24" w:rsidP="001F6048">
      <w:pPr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</w:rPr>
        <w:drawing>
          <wp:anchor distT="0" distB="0" distL="114300" distR="114300" simplePos="0" relativeHeight="251659264" behindDoc="0" locked="0" layoutInCell="1" allowOverlap="1" wp14:anchorId="67CADBBD" wp14:editId="44D75D43">
            <wp:simplePos x="0" y="0"/>
            <wp:positionH relativeFrom="margin">
              <wp:posOffset>3970655</wp:posOffset>
            </wp:positionH>
            <wp:positionV relativeFrom="margin">
              <wp:posOffset>5588000</wp:posOffset>
            </wp:positionV>
            <wp:extent cx="1896110" cy="23241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oot True Blue to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95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</w:tblGrid>
      <w:tr w:rsidR="00565520" w14:paraId="599ACB6D" w14:textId="77777777" w:rsidTr="00934DF3">
        <w:trPr>
          <w:trHeight w:val="525"/>
        </w:trPr>
        <w:tc>
          <w:tcPr>
            <w:tcW w:w="720" w:type="dxa"/>
          </w:tcPr>
          <w:p w14:paraId="7E9B1B4D" w14:textId="2260D84D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  <w:r w:rsidR="00934DF3">
              <w:rPr>
                <w:rFonts w:ascii="Helvetica" w:hAnsi="Helvetica"/>
                <w:b/>
                <w:sz w:val="20"/>
              </w:rPr>
              <w:t>:</w:t>
            </w:r>
          </w:p>
          <w:p w14:paraId="0F8B1A42" w14:textId="548C3883" w:rsidR="00934DF3" w:rsidRPr="00934DF3" w:rsidRDefault="00934DF3" w:rsidP="00934DF3">
            <w:pPr>
              <w:ind w:firstLine="0"/>
              <w:rPr>
                <w:rFonts w:ascii="Helvetica" w:hAnsi="Helvetica"/>
                <w:b/>
                <w:sz w:val="20"/>
                <w:u w:val="single"/>
              </w:rPr>
            </w:pPr>
            <w:r w:rsidRPr="00934DF3">
              <w:rPr>
                <w:rFonts w:ascii="Helvetica" w:hAnsi="Helvetica"/>
                <w:b/>
                <w:sz w:val="20"/>
                <w:u w:val="single"/>
              </w:rPr>
              <w:t>Line</w:t>
            </w:r>
          </w:p>
        </w:tc>
        <w:tc>
          <w:tcPr>
            <w:tcW w:w="630" w:type="dxa"/>
          </w:tcPr>
          <w:p w14:paraId="667B00D5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24</w:t>
            </w:r>
          </w:p>
        </w:tc>
        <w:tc>
          <w:tcPr>
            <w:tcW w:w="630" w:type="dxa"/>
          </w:tcPr>
          <w:p w14:paraId="17DBE7B0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25</w:t>
            </w:r>
          </w:p>
        </w:tc>
        <w:tc>
          <w:tcPr>
            <w:tcW w:w="630" w:type="dxa"/>
          </w:tcPr>
          <w:p w14:paraId="6A540B86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26</w:t>
            </w:r>
          </w:p>
        </w:tc>
        <w:tc>
          <w:tcPr>
            <w:tcW w:w="630" w:type="dxa"/>
          </w:tcPr>
          <w:p w14:paraId="354B038C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27</w:t>
            </w:r>
          </w:p>
        </w:tc>
        <w:tc>
          <w:tcPr>
            <w:tcW w:w="630" w:type="dxa"/>
          </w:tcPr>
          <w:p w14:paraId="19D3F2F8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28</w:t>
            </w:r>
          </w:p>
        </w:tc>
        <w:tc>
          <w:tcPr>
            <w:tcW w:w="630" w:type="dxa"/>
          </w:tcPr>
          <w:p w14:paraId="731CD727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29</w:t>
            </w:r>
          </w:p>
        </w:tc>
        <w:tc>
          <w:tcPr>
            <w:tcW w:w="540" w:type="dxa"/>
          </w:tcPr>
          <w:p w14:paraId="3476E2D0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30</w:t>
            </w:r>
          </w:p>
        </w:tc>
        <w:tc>
          <w:tcPr>
            <w:tcW w:w="540" w:type="dxa"/>
          </w:tcPr>
          <w:p w14:paraId="4FE811EA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31</w:t>
            </w:r>
          </w:p>
        </w:tc>
        <w:tc>
          <w:tcPr>
            <w:tcW w:w="540" w:type="dxa"/>
          </w:tcPr>
          <w:p w14:paraId="15041B5F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32</w:t>
            </w:r>
          </w:p>
        </w:tc>
      </w:tr>
      <w:tr w:rsidR="00565520" w14:paraId="1B4C76F5" w14:textId="77777777" w:rsidTr="00934DF3">
        <w:trPr>
          <w:trHeight w:val="511"/>
        </w:trPr>
        <w:tc>
          <w:tcPr>
            <w:tcW w:w="720" w:type="dxa"/>
          </w:tcPr>
          <w:p w14:paraId="227AEC1E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0C0F45E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24”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56BA03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25”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CEDAD80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26”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525F3B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27”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C02D89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28”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43C0C79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29”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EB73BD9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30”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67FCF0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31”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035CED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565520" w14:paraId="7963FC5F" w14:textId="77777777" w:rsidTr="00934DF3">
        <w:trPr>
          <w:trHeight w:val="511"/>
        </w:trPr>
        <w:tc>
          <w:tcPr>
            <w:tcW w:w="720" w:type="dxa"/>
          </w:tcPr>
          <w:p w14:paraId="5F7C439C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B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D3A90C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  <w:p w14:paraId="0AD0618F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33”</w:t>
            </w:r>
          </w:p>
          <w:p w14:paraId="773B60D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34”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BFE492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33.5</w:t>
            </w:r>
          </w:p>
          <w:p w14:paraId="2548661C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658201F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7920046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4721695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  <w:p w14:paraId="67D2849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234B2B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</w:t>
            </w:r>
          </w:p>
          <w:p w14:paraId="0AB858D1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5D3410F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17B6856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665E8335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  <w:p w14:paraId="52DC6B8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D16341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38.5</w:t>
            </w:r>
          </w:p>
          <w:p w14:paraId="07D967F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39.5</w:t>
            </w:r>
          </w:p>
          <w:p w14:paraId="3A755FB1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40.5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43E4ECA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</w:t>
            </w:r>
          </w:p>
          <w:p w14:paraId="4057BD5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01070042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04A1950F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45E012F4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  <w:p w14:paraId="4043E9F3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872D890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42.5</w:t>
            </w:r>
          </w:p>
          <w:p w14:paraId="38EAB227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43.5</w:t>
            </w:r>
          </w:p>
          <w:p w14:paraId="1EC15198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44.5</w:t>
            </w:r>
          </w:p>
        </w:tc>
      </w:tr>
      <w:tr w:rsidR="00565520" w14:paraId="1145147D" w14:textId="77777777" w:rsidTr="00934DF3">
        <w:trPr>
          <w:trHeight w:val="511"/>
        </w:trPr>
        <w:tc>
          <w:tcPr>
            <w:tcW w:w="720" w:type="dxa"/>
          </w:tcPr>
          <w:p w14:paraId="0BD5C5A5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</w:t>
            </w:r>
          </w:p>
        </w:tc>
        <w:tc>
          <w:tcPr>
            <w:tcW w:w="630" w:type="dxa"/>
          </w:tcPr>
          <w:p w14:paraId="230C0B9B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202609C9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6E521AA4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ED4EF6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29F0220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7C55119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6690EBE1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60B5F3B9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3F53EA02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565520" w14:paraId="0BE60270" w14:textId="77777777" w:rsidTr="00934DF3">
        <w:trPr>
          <w:trHeight w:val="511"/>
        </w:trPr>
        <w:tc>
          <w:tcPr>
            <w:tcW w:w="720" w:type="dxa"/>
          </w:tcPr>
          <w:p w14:paraId="222FB702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D</w:t>
            </w:r>
          </w:p>
        </w:tc>
        <w:tc>
          <w:tcPr>
            <w:tcW w:w="630" w:type="dxa"/>
          </w:tcPr>
          <w:p w14:paraId="1B8C9907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7BD75816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0F5B4D3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3CACF464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522884E2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777EA2CC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50385E0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1D7B037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133FA693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</w:tr>
      <w:tr w:rsidR="00565520" w14:paraId="1FF7476F" w14:textId="77777777" w:rsidTr="00934DF3">
        <w:trPr>
          <w:trHeight w:val="511"/>
        </w:trPr>
        <w:tc>
          <w:tcPr>
            <w:tcW w:w="720" w:type="dxa"/>
          </w:tcPr>
          <w:p w14:paraId="11F83C89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E</w:t>
            </w:r>
          </w:p>
        </w:tc>
        <w:tc>
          <w:tcPr>
            <w:tcW w:w="630" w:type="dxa"/>
          </w:tcPr>
          <w:p w14:paraId="7B370FEF" w14:textId="77777777" w:rsidR="00565520" w:rsidRPr="00077233" w:rsidRDefault="00565520" w:rsidP="00934DF3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0A6B3E8F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4F4BBBCE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2770AF1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28F9FCB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1960DFE2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3479AE0E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3B17177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7FEC1BE6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</w:tr>
      <w:tr w:rsidR="00565520" w14:paraId="30CA51CE" w14:textId="77777777" w:rsidTr="00934DF3">
        <w:trPr>
          <w:trHeight w:val="511"/>
        </w:trPr>
        <w:tc>
          <w:tcPr>
            <w:tcW w:w="720" w:type="dxa"/>
          </w:tcPr>
          <w:p w14:paraId="6C7C30FB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</w:t>
            </w:r>
          </w:p>
        </w:tc>
        <w:tc>
          <w:tcPr>
            <w:tcW w:w="630" w:type="dxa"/>
          </w:tcPr>
          <w:p w14:paraId="73700E35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2CDDFF5E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5B9A7337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4F42FC6A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57DA5CE0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630" w:type="dxa"/>
          </w:tcPr>
          <w:p w14:paraId="6F29EC91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366565CC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6AFF04F8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  <w:tc>
          <w:tcPr>
            <w:tcW w:w="540" w:type="dxa"/>
          </w:tcPr>
          <w:p w14:paraId="546E9155" w14:textId="77777777" w:rsidR="00565520" w:rsidRPr="00077233" w:rsidRDefault="00565520" w:rsidP="00934DF3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2.5”</w:t>
            </w:r>
          </w:p>
        </w:tc>
      </w:tr>
      <w:tr w:rsidR="00565520" w14:paraId="0E15A42B" w14:textId="77777777" w:rsidTr="00934DF3">
        <w:trPr>
          <w:trHeight w:val="511"/>
        </w:trPr>
        <w:tc>
          <w:tcPr>
            <w:tcW w:w="720" w:type="dxa"/>
          </w:tcPr>
          <w:p w14:paraId="5CB12333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G</w:t>
            </w:r>
          </w:p>
        </w:tc>
        <w:tc>
          <w:tcPr>
            <w:tcW w:w="630" w:type="dxa"/>
          </w:tcPr>
          <w:p w14:paraId="12A053CA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2BBB3451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47D2C94A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7C80E8C2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786E4240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38F0811E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7D963D14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07B218A9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5668D08D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565520" w14:paraId="3CD719BB" w14:textId="77777777" w:rsidTr="00934DF3">
        <w:trPr>
          <w:trHeight w:val="511"/>
        </w:trPr>
        <w:tc>
          <w:tcPr>
            <w:tcW w:w="720" w:type="dxa"/>
          </w:tcPr>
          <w:p w14:paraId="6F47AB28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</w:t>
            </w:r>
          </w:p>
        </w:tc>
        <w:tc>
          <w:tcPr>
            <w:tcW w:w="630" w:type="dxa"/>
          </w:tcPr>
          <w:p w14:paraId="2B7E1DCF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204A66D7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61581B5F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0C1F007A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1C62108E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7921CEF4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210D6FC3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1B854EE7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6430BD32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565520" w14:paraId="1DE04E32" w14:textId="77777777" w:rsidTr="00934DF3">
        <w:trPr>
          <w:trHeight w:val="511"/>
        </w:trPr>
        <w:tc>
          <w:tcPr>
            <w:tcW w:w="720" w:type="dxa"/>
          </w:tcPr>
          <w:p w14:paraId="2302EA5C" w14:textId="77777777" w:rsidR="00565520" w:rsidRDefault="00565520" w:rsidP="00934DF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I</w:t>
            </w:r>
          </w:p>
        </w:tc>
        <w:tc>
          <w:tcPr>
            <w:tcW w:w="630" w:type="dxa"/>
          </w:tcPr>
          <w:p w14:paraId="41E59394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F5B6B89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1392749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58A4DE0E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47E7A450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1C977A1D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540" w:type="dxa"/>
          </w:tcPr>
          <w:p w14:paraId="7A347755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49D2FF0D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3E8F6346" w14:textId="77777777" w:rsidR="00565520" w:rsidRPr="001E5739" w:rsidRDefault="00565520" w:rsidP="00934DF3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</w:tr>
      <w:tr w:rsidR="006327C5" w14:paraId="477FF98E" w14:textId="77777777" w:rsidTr="00934DF3">
        <w:trPr>
          <w:trHeight w:val="511"/>
        </w:trPr>
        <w:tc>
          <w:tcPr>
            <w:tcW w:w="720" w:type="dxa"/>
          </w:tcPr>
          <w:p w14:paraId="6DD11200" w14:textId="139584F8" w:rsidR="006327C5" w:rsidRDefault="006327C5" w:rsidP="006327C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J</w:t>
            </w:r>
          </w:p>
        </w:tc>
        <w:tc>
          <w:tcPr>
            <w:tcW w:w="630" w:type="dxa"/>
          </w:tcPr>
          <w:p w14:paraId="08AC7813" w14:textId="74E87601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19”</w:t>
            </w:r>
          </w:p>
        </w:tc>
        <w:tc>
          <w:tcPr>
            <w:tcW w:w="630" w:type="dxa"/>
          </w:tcPr>
          <w:p w14:paraId="5B871DEF" w14:textId="52F145DF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19”</w:t>
            </w:r>
          </w:p>
        </w:tc>
        <w:tc>
          <w:tcPr>
            <w:tcW w:w="630" w:type="dxa"/>
          </w:tcPr>
          <w:p w14:paraId="69943A08" w14:textId="15BBE39E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19”</w:t>
            </w:r>
          </w:p>
        </w:tc>
        <w:tc>
          <w:tcPr>
            <w:tcW w:w="630" w:type="dxa"/>
          </w:tcPr>
          <w:p w14:paraId="7683276F" w14:textId="5F535EB6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20”</w:t>
            </w:r>
          </w:p>
        </w:tc>
        <w:tc>
          <w:tcPr>
            <w:tcW w:w="630" w:type="dxa"/>
          </w:tcPr>
          <w:p w14:paraId="208CC80F" w14:textId="1794ECE0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20”</w:t>
            </w:r>
          </w:p>
        </w:tc>
        <w:tc>
          <w:tcPr>
            <w:tcW w:w="630" w:type="dxa"/>
          </w:tcPr>
          <w:p w14:paraId="53E3AF4E" w14:textId="712D2632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20”</w:t>
            </w:r>
          </w:p>
        </w:tc>
        <w:tc>
          <w:tcPr>
            <w:tcW w:w="540" w:type="dxa"/>
          </w:tcPr>
          <w:p w14:paraId="60C92497" w14:textId="1E5631C2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540" w:type="dxa"/>
          </w:tcPr>
          <w:p w14:paraId="1F8DAC38" w14:textId="648D4BEB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540" w:type="dxa"/>
          </w:tcPr>
          <w:p w14:paraId="1914A162" w14:textId="254C7495" w:rsidR="006327C5" w:rsidRDefault="006327C5" w:rsidP="006327C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</w:tr>
    </w:tbl>
    <w:p w14:paraId="43D294F5" w14:textId="58C1F680" w:rsidR="001F6048" w:rsidRDefault="001F6048" w:rsidP="001F6048">
      <w:pPr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</w:tblGrid>
      <w:tr w:rsidR="001F6048" w14:paraId="7CDAC09C" w14:textId="77777777" w:rsidTr="00263865">
        <w:trPr>
          <w:trHeight w:val="4490"/>
        </w:trPr>
        <w:tc>
          <w:tcPr>
            <w:tcW w:w="3114" w:type="dxa"/>
          </w:tcPr>
          <w:p w14:paraId="7EC26B84" w14:textId="3019E573" w:rsidR="001F6048" w:rsidRDefault="001F6048" w:rsidP="005E5143">
            <w:pPr>
              <w:framePr w:hSpace="180" w:wrap="around" w:vAnchor="text" w:hAnchor="page" w:x="7746" w:y="197"/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lastRenderedPageBreak/>
              <w:t>Back</w:t>
            </w:r>
          </w:p>
          <w:p w14:paraId="00A96029" w14:textId="025CFC18" w:rsidR="00465E24" w:rsidRDefault="00465E24" w:rsidP="00465E24">
            <w:pPr>
              <w:framePr w:hSpace="180" w:wrap="around" w:vAnchor="text" w:hAnchor="page" w:x="7746" w:y="197"/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1949045" wp14:editId="4D130B86">
                  <wp:extent cx="1840230" cy="4272915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ot True Blue bac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427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C17F5" w14:textId="77777777" w:rsidR="001F6048" w:rsidRDefault="001F6048" w:rsidP="001F6048">
      <w:pPr>
        <w:pStyle w:val="Caption"/>
        <w:rPr>
          <w:caps/>
        </w:rPr>
      </w:pPr>
      <w:r>
        <w:rPr>
          <w:caps/>
        </w:rPr>
        <w:t>Findings/Trim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1530"/>
        <w:gridCol w:w="1080"/>
        <w:gridCol w:w="1260"/>
        <w:gridCol w:w="1260"/>
      </w:tblGrid>
      <w:tr w:rsidR="001F6048" w14:paraId="522802B3" w14:textId="77777777" w:rsidTr="00934DF3">
        <w:trPr>
          <w:cantSplit/>
        </w:trPr>
        <w:tc>
          <w:tcPr>
            <w:tcW w:w="895" w:type="dxa"/>
          </w:tcPr>
          <w:p w14:paraId="23CFFDFA" w14:textId="77777777" w:rsidR="001F6048" w:rsidRDefault="001F6048" w:rsidP="005E5143">
            <w:pPr>
              <w:ind w:firstLine="0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1530" w:type="dxa"/>
          </w:tcPr>
          <w:p w14:paraId="7D4F2FEA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Type/Number</w:t>
            </w:r>
          </w:p>
        </w:tc>
        <w:tc>
          <w:tcPr>
            <w:tcW w:w="1080" w:type="dxa"/>
          </w:tcPr>
          <w:p w14:paraId="61EE2AE1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Color</w:t>
            </w:r>
          </w:p>
        </w:tc>
        <w:tc>
          <w:tcPr>
            <w:tcW w:w="1260" w:type="dxa"/>
          </w:tcPr>
          <w:p w14:paraId="08EFD1C8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</w:p>
        </w:tc>
        <w:tc>
          <w:tcPr>
            <w:tcW w:w="1260" w:type="dxa"/>
          </w:tcPr>
          <w:p w14:paraId="734FA98A" w14:textId="77777777" w:rsidR="001F6048" w:rsidRDefault="001F6048" w:rsidP="005E5143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Amount</w:t>
            </w:r>
          </w:p>
        </w:tc>
      </w:tr>
      <w:tr w:rsidR="001F6048" w14:paraId="61886C42" w14:textId="77777777" w:rsidTr="00934DF3">
        <w:trPr>
          <w:cantSplit/>
        </w:trPr>
        <w:tc>
          <w:tcPr>
            <w:tcW w:w="895" w:type="dxa"/>
          </w:tcPr>
          <w:p w14:paraId="63FC78B3" w14:textId="24B298D4" w:rsidR="001F6048" w:rsidRDefault="00565520" w:rsidP="005E514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Thread</w:t>
            </w:r>
          </w:p>
        </w:tc>
        <w:tc>
          <w:tcPr>
            <w:tcW w:w="1530" w:type="dxa"/>
          </w:tcPr>
          <w:p w14:paraId="67AF458A" w14:textId="26AEC9E6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Singer 67120</w:t>
            </w:r>
          </w:p>
        </w:tc>
        <w:tc>
          <w:tcPr>
            <w:tcW w:w="1080" w:type="dxa"/>
          </w:tcPr>
          <w:p w14:paraId="4A0BA928" w14:textId="7B7D0B7C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Old Gold</w:t>
            </w:r>
          </w:p>
        </w:tc>
        <w:tc>
          <w:tcPr>
            <w:tcW w:w="1260" w:type="dxa"/>
          </w:tcPr>
          <w:p w14:paraId="3C653E32" w14:textId="7CA8ABC5" w:rsidR="001F6048" w:rsidRPr="00934DF3" w:rsidRDefault="00934DF3" w:rsidP="005E5143">
            <w:pPr>
              <w:ind w:firstLine="0"/>
              <w:rPr>
                <w:rFonts w:ascii="Helvetica" w:hAnsi="Helvetica"/>
                <w:sz w:val="20"/>
              </w:rPr>
            </w:pPr>
            <w:r w:rsidRPr="00934DF3">
              <w:rPr>
                <w:rFonts w:ascii="Helvetica" w:hAnsi="Helvetica"/>
                <w:sz w:val="20"/>
              </w:rPr>
              <w:t>Heavy Duty</w:t>
            </w:r>
          </w:p>
        </w:tc>
        <w:tc>
          <w:tcPr>
            <w:tcW w:w="1260" w:type="dxa"/>
          </w:tcPr>
          <w:p w14:paraId="130FD5C4" w14:textId="29C995F7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300 meters</w:t>
            </w:r>
          </w:p>
        </w:tc>
      </w:tr>
      <w:tr w:rsidR="001F6048" w14:paraId="388364F3" w14:textId="77777777" w:rsidTr="00934DF3">
        <w:trPr>
          <w:cantSplit/>
        </w:trPr>
        <w:tc>
          <w:tcPr>
            <w:tcW w:w="895" w:type="dxa"/>
          </w:tcPr>
          <w:p w14:paraId="49AE18B0" w14:textId="3D2AB7CF" w:rsidR="001F6048" w:rsidRDefault="00565520" w:rsidP="005E514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Rivets</w:t>
            </w:r>
          </w:p>
        </w:tc>
        <w:tc>
          <w:tcPr>
            <w:tcW w:w="1530" w:type="dxa"/>
          </w:tcPr>
          <w:p w14:paraId="36F5E351" w14:textId="4D886DD5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RV9295D</w:t>
            </w:r>
          </w:p>
        </w:tc>
        <w:tc>
          <w:tcPr>
            <w:tcW w:w="1080" w:type="dxa"/>
          </w:tcPr>
          <w:p w14:paraId="121E69EE" w14:textId="6BBD38BC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Antique Brass</w:t>
            </w:r>
          </w:p>
        </w:tc>
        <w:tc>
          <w:tcPr>
            <w:tcW w:w="1260" w:type="dxa"/>
          </w:tcPr>
          <w:p w14:paraId="33D27839" w14:textId="20109C87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9.2mm</w:t>
            </w:r>
          </w:p>
        </w:tc>
        <w:tc>
          <w:tcPr>
            <w:tcW w:w="1260" w:type="dxa"/>
          </w:tcPr>
          <w:p w14:paraId="2C5AF55B" w14:textId="526C4E24" w:rsidR="001F6048" w:rsidRPr="00565520" w:rsidRDefault="00565520" w:rsidP="005E514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4</w:t>
            </w:r>
          </w:p>
        </w:tc>
      </w:tr>
    </w:tbl>
    <w:p w14:paraId="62CE7DAF" w14:textId="77777777" w:rsidR="00565520" w:rsidRDefault="00077233" w:rsidP="00565520">
      <w:pPr>
        <w:ind w:firstLine="0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</w:rPr>
        <w:drawing>
          <wp:anchor distT="0" distB="0" distL="114300" distR="114300" simplePos="0" relativeHeight="251658240" behindDoc="0" locked="0" layoutInCell="1" allowOverlap="1" wp14:anchorId="636F43DD" wp14:editId="4111D845">
            <wp:simplePos x="0" y="0"/>
            <wp:positionH relativeFrom="margin">
              <wp:posOffset>4173855</wp:posOffset>
            </wp:positionH>
            <wp:positionV relativeFrom="margin">
              <wp:posOffset>4918710</wp:posOffset>
            </wp:positionV>
            <wp:extent cx="1782445" cy="218757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oot True Blue pock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2445" cy="2187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</w:tblGrid>
      <w:tr w:rsidR="00565520" w14:paraId="0A4ECC01" w14:textId="77777777" w:rsidTr="00263865">
        <w:tc>
          <w:tcPr>
            <w:tcW w:w="2988" w:type="dxa"/>
          </w:tcPr>
          <w:p w14:paraId="26B88FAC" w14:textId="77777777" w:rsidR="00565520" w:rsidRDefault="00565520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Hangtag:</w:t>
            </w:r>
          </w:p>
        </w:tc>
        <w:tc>
          <w:tcPr>
            <w:tcW w:w="2340" w:type="dxa"/>
          </w:tcPr>
          <w:p w14:paraId="116C7EF2" w14:textId="77777777" w:rsidR="00565520" w:rsidRDefault="00565520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 xml:space="preserve">Label: </w:t>
            </w:r>
          </w:p>
        </w:tc>
      </w:tr>
      <w:tr w:rsidR="00565520" w14:paraId="5A3A2617" w14:textId="77777777" w:rsidTr="00263865">
        <w:tc>
          <w:tcPr>
            <w:tcW w:w="2988" w:type="dxa"/>
          </w:tcPr>
          <w:p w14:paraId="0BF4FDC9" w14:textId="77777777" w:rsidR="00565520" w:rsidRDefault="00565520" w:rsidP="00263865">
            <w:pPr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03D4364C" wp14:editId="7F33B156">
                  <wp:extent cx="1760220" cy="998855"/>
                  <wp:effectExtent l="0" t="0" r="5080" b="444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angtag fron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D272520" wp14:editId="61C84A9D">
                  <wp:extent cx="1498600" cy="2641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angtag_west boot cut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50B8BD11" w14:textId="77777777" w:rsidR="00565520" w:rsidRDefault="00565520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BE34AF7" wp14:editId="39BFCF15">
                  <wp:extent cx="1348740" cy="207454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 Shot 2019-02-20 at 8.17.33 P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707603" w14:textId="2591BB63" w:rsidR="001F6048" w:rsidRDefault="001F6048" w:rsidP="00565520">
      <w:pPr>
        <w:ind w:firstLine="0"/>
        <w:rPr>
          <w:rFonts w:ascii="Helvetica" w:hAnsi="Helvetica"/>
          <w:b/>
          <w:sz w:val="20"/>
        </w:rPr>
      </w:pPr>
    </w:p>
    <w:p w14:paraId="50C61335" w14:textId="34A72659" w:rsidR="001F6048" w:rsidRDefault="001F60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823233" w14:textId="77777777" w:rsidR="006327C5" w:rsidRDefault="006327C5" w:rsidP="006327C5">
      <w:pPr>
        <w:ind w:firstLine="0"/>
        <w:jc w:val="both"/>
        <w:rPr>
          <w:rFonts w:ascii="Helvetica" w:hAnsi="Helvetica"/>
          <w:b/>
        </w:rPr>
      </w:pPr>
      <w:r>
        <w:rPr>
          <w:rFonts w:ascii="Helvetica" w:hAnsi="Helvetica"/>
          <w:b/>
          <w:spacing w:val="20"/>
          <w:sz w:val="22"/>
        </w:rPr>
        <w:lastRenderedPageBreak/>
        <w:t>STYLE SPECIFICATION SHEET</w:t>
      </w:r>
    </w:p>
    <w:p w14:paraId="18CC97E3" w14:textId="77777777" w:rsidR="006327C5" w:rsidRDefault="006327C5" w:rsidP="006327C5">
      <w:pPr>
        <w:ind w:firstLine="0"/>
        <w:jc w:val="both"/>
        <w:rPr>
          <w:rFonts w:ascii="Helvetica" w:hAnsi="Helvetica"/>
          <w:b/>
          <w:u w:val="dotted"/>
        </w:rPr>
      </w:pP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</w:tblGrid>
      <w:tr w:rsidR="006327C5" w14:paraId="0D9B08E8" w14:textId="77777777" w:rsidTr="00263865">
        <w:trPr>
          <w:trHeight w:val="4331"/>
        </w:trPr>
        <w:tc>
          <w:tcPr>
            <w:tcW w:w="3125" w:type="dxa"/>
          </w:tcPr>
          <w:p w14:paraId="7BEB8C45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Front</w:t>
            </w:r>
          </w:p>
          <w:p w14:paraId="167124BC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28529C5" wp14:editId="06A1E396">
                  <wp:extent cx="1847215" cy="3462454"/>
                  <wp:effectExtent l="0" t="0" r="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t True Blue fron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215" cy="346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16023" w14:textId="77777777" w:rsidR="006327C5" w:rsidRPr="00BE0D35" w:rsidRDefault="006327C5" w:rsidP="006327C5">
      <w:pPr>
        <w:ind w:firstLine="0"/>
      </w:pPr>
    </w:p>
    <w:p w14:paraId="22C1C681" w14:textId="15A3A24B" w:rsidR="006327C5" w:rsidRDefault="006327C5" w:rsidP="006327C5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Style #: </w:t>
      </w:r>
      <w:r>
        <w:rPr>
          <w:rFonts w:ascii="Helvetica" w:hAnsi="Helvetica"/>
          <w:sz w:val="20"/>
        </w:rPr>
        <w:t>_</w:t>
      </w:r>
      <w:r w:rsidRPr="00760744">
        <w:rPr>
          <w:rFonts w:ascii="Helvetica" w:hAnsi="Helvetica"/>
          <w:sz w:val="20"/>
          <w:u w:val="single"/>
        </w:rPr>
        <w:t>DEL-113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Design #: __</w:t>
      </w:r>
      <w:r w:rsidRPr="00760744">
        <w:rPr>
          <w:rFonts w:ascii="Helvetica" w:hAnsi="Helvetica"/>
          <w:sz w:val="20"/>
          <w:u w:val="single"/>
        </w:rPr>
        <w:t>HRGLS-122</w:t>
      </w:r>
      <w:r>
        <w:rPr>
          <w:rFonts w:ascii="Helvetica" w:hAnsi="Helvetica"/>
          <w:b/>
          <w:sz w:val="20"/>
        </w:rPr>
        <w:t>_____</w:t>
      </w:r>
    </w:p>
    <w:p w14:paraId="7EE907A5" w14:textId="77777777" w:rsidR="006327C5" w:rsidRDefault="006327C5" w:rsidP="006327C5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Season: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Fall 2019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Date: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1 Mar 2019________</w:t>
      </w:r>
    </w:p>
    <w:p w14:paraId="4CD73B67" w14:textId="69EC664B" w:rsidR="006327C5" w:rsidRDefault="006327C5" w:rsidP="006327C5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Description: </w:t>
      </w:r>
      <w:r>
        <w:rPr>
          <w:rFonts w:ascii="Helvetica" w:hAnsi="Helvetica"/>
          <w:sz w:val="20"/>
          <w:u w:val="single"/>
        </w:rPr>
        <w:t>Delilah Flare</w:t>
      </w:r>
      <w:r w:rsidRPr="001E5739">
        <w:rPr>
          <w:rFonts w:ascii="Helvetica" w:hAnsi="Helvetica"/>
          <w:sz w:val="20"/>
          <w:u w:val="single"/>
        </w:rPr>
        <w:t xml:space="preserve"> Jean</w:t>
      </w:r>
      <w:r w:rsidRPr="005E5143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b/>
          <w:sz w:val="20"/>
        </w:rPr>
        <w:t xml:space="preserve">Color: </w:t>
      </w:r>
      <w:r>
        <w:rPr>
          <w:rFonts w:ascii="Helvetica" w:hAnsi="Helvetica"/>
          <w:sz w:val="20"/>
          <w:u w:val="single"/>
        </w:rPr>
        <w:t xml:space="preserve">Asphalt </w:t>
      </w:r>
    </w:p>
    <w:p w14:paraId="780EBEFF" w14:textId="77777777" w:rsidR="006327C5" w:rsidRDefault="006327C5" w:rsidP="006327C5">
      <w:pPr>
        <w:pStyle w:val="Heading2"/>
        <w:ind w:firstLine="720"/>
      </w:pPr>
      <w:r>
        <w:t xml:space="preserve">Fabric #: </w:t>
      </w:r>
      <w:r w:rsidRPr="005E5143">
        <w:rPr>
          <w:b w:val="0"/>
        </w:rPr>
        <w:t>__</w:t>
      </w:r>
      <w:r w:rsidRPr="00760744">
        <w:rPr>
          <w:b w:val="0"/>
          <w:u w:val="single"/>
        </w:rPr>
        <w:t>DM-001</w:t>
      </w:r>
      <w:r>
        <w:rPr>
          <w:b w:val="0"/>
        </w:rPr>
        <w:t>__</w:t>
      </w:r>
      <w:r w:rsidRPr="005E5143">
        <w:rPr>
          <w:b w:val="0"/>
        </w:rPr>
        <w:t>______________________</w:t>
      </w:r>
    </w:p>
    <w:p w14:paraId="68C24202" w14:textId="16850C20" w:rsidR="006327C5" w:rsidRDefault="006327C5" w:rsidP="006327C5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Type/Fiber content: </w:t>
      </w:r>
      <w:r>
        <w:rPr>
          <w:rFonts w:ascii="Helvetica" w:hAnsi="Helvetica"/>
          <w:sz w:val="20"/>
        </w:rPr>
        <w:t>___</w:t>
      </w:r>
      <w:r w:rsidRPr="00760744">
        <w:rPr>
          <w:rFonts w:ascii="Helvetica" w:hAnsi="Helvetica"/>
          <w:sz w:val="20"/>
          <w:u w:val="single"/>
        </w:rPr>
        <w:t>96% cotton, 4% Lycra</w:t>
      </w:r>
      <w:r>
        <w:rPr>
          <w:rFonts w:ascii="Helvetica" w:hAnsi="Helvetica"/>
          <w:sz w:val="20"/>
        </w:rPr>
        <w:t>_____</w:t>
      </w:r>
    </w:p>
    <w:p w14:paraId="7F6B2CDA" w14:textId="5BFB7EEF" w:rsidR="006327C5" w:rsidRDefault="006327C5" w:rsidP="006327C5">
      <w:pPr>
        <w:spacing w:line="360" w:lineRule="auto"/>
        <w:rPr>
          <w:rFonts w:ascii="Helvetica" w:hAnsi="Helvetica"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Finish: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Asphalt Wash</w:t>
      </w:r>
      <w:r w:rsidR="00760744" w:rsidRPr="00760744">
        <w:rPr>
          <w:rFonts w:ascii="Helvetica" w:hAnsi="Helvetica"/>
          <w:sz w:val="20"/>
          <w:u w:val="single"/>
        </w:rPr>
        <w:t xml:space="preserve"> – piece dyed</w:t>
      </w:r>
      <w:r>
        <w:rPr>
          <w:rFonts w:ascii="Helvetica" w:hAnsi="Helvetica"/>
          <w:sz w:val="20"/>
        </w:rPr>
        <w:t>________________</w:t>
      </w:r>
    </w:p>
    <w:p w14:paraId="4DA49723" w14:textId="779276DB" w:rsidR="006327C5" w:rsidRDefault="006327C5" w:rsidP="006327C5">
      <w:pPr>
        <w:rPr>
          <w:rFonts w:ascii="Helvetica" w:hAnsi="Helvetica"/>
          <w:b/>
          <w:sz w:val="20"/>
        </w:rPr>
      </w:pPr>
    </w:p>
    <w:tbl>
      <w:tblPr>
        <w:tblpPr w:leftFromText="180" w:rightFromText="180" w:vertAnchor="text" w:horzAnchor="margin" w:tblpX="-95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</w:tblGrid>
      <w:tr w:rsidR="006327C5" w14:paraId="677FADCA" w14:textId="77777777" w:rsidTr="00263865">
        <w:trPr>
          <w:trHeight w:val="525"/>
        </w:trPr>
        <w:tc>
          <w:tcPr>
            <w:tcW w:w="720" w:type="dxa"/>
          </w:tcPr>
          <w:p w14:paraId="3E4701F1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Size:</w:t>
            </w:r>
          </w:p>
          <w:p w14:paraId="4522476D" w14:textId="77777777" w:rsidR="006327C5" w:rsidRPr="00934DF3" w:rsidRDefault="006327C5" w:rsidP="00263865">
            <w:pPr>
              <w:ind w:firstLine="0"/>
              <w:rPr>
                <w:rFonts w:ascii="Helvetica" w:hAnsi="Helvetica"/>
                <w:b/>
                <w:sz w:val="20"/>
                <w:u w:val="single"/>
              </w:rPr>
            </w:pPr>
            <w:r w:rsidRPr="00934DF3">
              <w:rPr>
                <w:rFonts w:ascii="Helvetica" w:hAnsi="Helvetica"/>
                <w:b/>
                <w:sz w:val="20"/>
                <w:u w:val="single"/>
              </w:rPr>
              <w:t>Line</w:t>
            </w:r>
          </w:p>
        </w:tc>
        <w:tc>
          <w:tcPr>
            <w:tcW w:w="630" w:type="dxa"/>
          </w:tcPr>
          <w:p w14:paraId="4F1B085F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24</w:t>
            </w:r>
          </w:p>
        </w:tc>
        <w:tc>
          <w:tcPr>
            <w:tcW w:w="630" w:type="dxa"/>
          </w:tcPr>
          <w:p w14:paraId="5B1D144E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25</w:t>
            </w:r>
          </w:p>
        </w:tc>
        <w:tc>
          <w:tcPr>
            <w:tcW w:w="630" w:type="dxa"/>
          </w:tcPr>
          <w:p w14:paraId="05A0CE7B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26</w:t>
            </w:r>
          </w:p>
        </w:tc>
        <w:tc>
          <w:tcPr>
            <w:tcW w:w="630" w:type="dxa"/>
          </w:tcPr>
          <w:p w14:paraId="051DE58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27</w:t>
            </w:r>
          </w:p>
        </w:tc>
        <w:tc>
          <w:tcPr>
            <w:tcW w:w="630" w:type="dxa"/>
          </w:tcPr>
          <w:p w14:paraId="66FA4EC4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28</w:t>
            </w:r>
          </w:p>
        </w:tc>
        <w:tc>
          <w:tcPr>
            <w:tcW w:w="630" w:type="dxa"/>
          </w:tcPr>
          <w:p w14:paraId="2BACAB4B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29</w:t>
            </w:r>
          </w:p>
        </w:tc>
        <w:tc>
          <w:tcPr>
            <w:tcW w:w="540" w:type="dxa"/>
          </w:tcPr>
          <w:p w14:paraId="1A3419E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30</w:t>
            </w:r>
          </w:p>
        </w:tc>
        <w:tc>
          <w:tcPr>
            <w:tcW w:w="540" w:type="dxa"/>
          </w:tcPr>
          <w:p w14:paraId="5BD2EC4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31</w:t>
            </w:r>
          </w:p>
        </w:tc>
        <w:tc>
          <w:tcPr>
            <w:tcW w:w="540" w:type="dxa"/>
          </w:tcPr>
          <w:p w14:paraId="45BFBB4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32</w:t>
            </w:r>
          </w:p>
        </w:tc>
      </w:tr>
      <w:tr w:rsidR="006327C5" w14:paraId="6EE637AD" w14:textId="77777777" w:rsidTr="00263865">
        <w:trPr>
          <w:trHeight w:val="511"/>
        </w:trPr>
        <w:tc>
          <w:tcPr>
            <w:tcW w:w="720" w:type="dxa"/>
          </w:tcPr>
          <w:p w14:paraId="283AFDEB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A2BEA8C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24”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1D1F65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25”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EE36C3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26”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25BAB42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27”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69DFBA3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28”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5CB49EB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29”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2DFB4E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30”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B2CF258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31”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659D250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6327C5" w14:paraId="4689FAEF" w14:textId="77777777" w:rsidTr="00263865">
        <w:trPr>
          <w:trHeight w:val="511"/>
        </w:trPr>
        <w:tc>
          <w:tcPr>
            <w:tcW w:w="720" w:type="dxa"/>
          </w:tcPr>
          <w:p w14:paraId="10F2E85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B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1C88BF4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  <w:p w14:paraId="15ADDF84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33”</w:t>
            </w:r>
          </w:p>
          <w:p w14:paraId="4A64968E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34”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FF0A9FE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33.5</w:t>
            </w:r>
          </w:p>
          <w:p w14:paraId="1EB63809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4F90850A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64CAD51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76A1F0B6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  <w:p w14:paraId="3D9C72B9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5E9FFB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</w:t>
            </w:r>
          </w:p>
          <w:p w14:paraId="6D050260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7438FB5B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90FD435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7F4CE2B8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  <w:p w14:paraId="43A2BB8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5003E12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38.5</w:t>
            </w:r>
          </w:p>
          <w:p w14:paraId="055A1C33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39.5</w:t>
            </w:r>
          </w:p>
          <w:p w14:paraId="6CF873F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40.5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1285C7B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</w:t>
            </w:r>
          </w:p>
          <w:p w14:paraId="314B6A0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35308C3B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2280718D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3490F7F4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  <w:p w14:paraId="38851B4A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574C2F1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42.5</w:t>
            </w:r>
          </w:p>
          <w:p w14:paraId="4B678851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43.5</w:t>
            </w:r>
          </w:p>
          <w:p w14:paraId="5DE5736D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44.5</w:t>
            </w:r>
          </w:p>
        </w:tc>
      </w:tr>
      <w:tr w:rsidR="006327C5" w14:paraId="7B633A76" w14:textId="77777777" w:rsidTr="00263865">
        <w:trPr>
          <w:trHeight w:val="511"/>
        </w:trPr>
        <w:tc>
          <w:tcPr>
            <w:tcW w:w="720" w:type="dxa"/>
          </w:tcPr>
          <w:p w14:paraId="366C709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</w:t>
            </w:r>
          </w:p>
        </w:tc>
        <w:tc>
          <w:tcPr>
            <w:tcW w:w="630" w:type="dxa"/>
          </w:tcPr>
          <w:p w14:paraId="79288C3F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239957F5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4CD00A46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64270914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48942273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75FA7BFA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25731CBC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4C2215F6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2B16B03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6327C5" w14:paraId="53D77025" w14:textId="77777777" w:rsidTr="00263865">
        <w:trPr>
          <w:trHeight w:val="511"/>
        </w:trPr>
        <w:tc>
          <w:tcPr>
            <w:tcW w:w="720" w:type="dxa"/>
          </w:tcPr>
          <w:p w14:paraId="28C6C20C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D</w:t>
            </w:r>
          </w:p>
        </w:tc>
        <w:tc>
          <w:tcPr>
            <w:tcW w:w="630" w:type="dxa"/>
          </w:tcPr>
          <w:p w14:paraId="6C0EFF87" w14:textId="77777777" w:rsidR="006327C5" w:rsidRPr="00077233" w:rsidRDefault="006327C5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166DCE97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0D9B23BE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13B6DBEF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6920243B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111AE56C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4FE0089F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60B791ED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7D662CF3" w14:textId="77777777" w:rsidR="006327C5" w:rsidRPr="00077233" w:rsidRDefault="006327C5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</w:tr>
      <w:tr w:rsidR="006327C5" w14:paraId="32FC4E0F" w14:textId="77777777" w:rsidTr="00263865">
        <w:trPr>
          <w:trHeight w:val="511"/>
        </w:trPr>
        <w:tc>
          <w:tcPr>
            <w:tcW w:w="720" w:type="dxa"/>
          </w:tcPr>
          <w:p w14:paraId="0AF61DAD" w14:textId="77777777" w:rsidR="006327C5" w:rsidRDefault="006327C5" w:rsidP="006327C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E</w:t>
            </w:r>
          </w:p>
        </w:tc>
        <w:tc>
          <w:tcPr>
            <w:tcW w:w="630" w:type="dxa"/>
          </w:tcPr>
          <w:p w14:paraId="1EDD2E59" w14:textId="3F1D5D76" w:rsidR="006327C5" w:rsidRPr="00077233" w:rsidRDefault="006327C5" w:rsidP="006327C5">
            <w:pPr>
              <w:ind w:firstLine="0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3”</w:t>
            </w:r>
          </w:p>
        </w:tc>
        <w:tc>
          <w:tcPr>
            <w:tcW w:w="630" w:type="dxa"/>
          </w:tcPr>
          <w:p w14:paraId="2647BE29" w14:textId="549692A1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3”</w:t>
            </w:r>
          </w:p>
        </w:tc>
        <w:tc>
          <w:tcPr>
            <w:tcW w:w="630" w:type="dxa"/>
          </w:tcPr>
          <w:p w14:paraId="2956FCB8" w14:textId="0298B702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3”</w:t>
            </w:r>
          </w:p>
        </w:tc>
        <w:tc>
          <w:tcPr>
            <w:tcW w:w="630" w:type="dxa"/>
          </w:tcPr>
          <w:p w14:paraId="0929DFCF" w14:textId="1D66D7B7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3.5”</w:t>
            </w:r>
          </w:p>
        </w:tc>
        <w:tc>
          <w:tcPr>
            <w:tcW w:w="630" w:type="dxa"/>
          </w:tcPr>
          <w:p w14:paraId="267BCE2F" w14:textId="300430F5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3.5”</w:t>
            </w:r>
          </w:p>
        </w:tc>
        <w:tc>
          <w:tcPr>
            <w:tcW w:w="630" w:type="dxa"/>
          </w:tcPr>
          <w:p w14:paraId="76A1AD93" w14:textId="13992F9A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3.5”</w:t>
            </w:r>
          </w:p>
        </w:tc>
        <w:tc>
          <w:tcPr>
            <w:tcW w:w="540" w:type="dxa"/>
          </w:tcPr>
          <w:p w14:paraId="338CCBB3" w14:textId="37D9265C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540" w:type="dxa"/>
          </w:tcPr>
          <w:p w14:paraId="3B6F7010" w14:textId="2565F8AA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540" w:type="dxa"/>
          </w:tcPr>
          <w:p w14:paraId="3D2AEE14" w14:textId="2BA9F92E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</w:tr>
      <w:tr w:rsidR="006327C5" w14:paraId="0187A0D1" w14:textId="77777777" w:rsidTr="00263865">
        <w:trPr>
          <w:trHeight w:val="511"/>
        </w:trPr>
        <w:tc>
          <w:tcPr>
            <w:tcW w:w="720" w:type="dxa"/>
          </w:tcPr>
          <w:p w14:paraId="144B524B" w14:textId="77777777" w:rsidR="006327C5" w:rsidRDefault="006327C5" w:rsidP="006327C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</w:t>
            </w:r>
          </w:p>
        </w:tc>
        <w:tc>
          <w:tcPr>
            <w:tcW w:w="630" w:type="dxa"/>
          </w:tcPr>
          <w:p w14:paraId="28A0CD9B" w14:textId="7FB6640E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630" w:type="dxa"/>
          </w:tcPr>
          <w:p w14:paraId="3BFC7C4A" w14:textId="0E2EC571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630" w:type="dxa"/>
          </w:tcPr>
          <w:p w14:paraId="6038F993" w14:textId="0BBD8BD6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4”</w:t>
            </w:r>
          </w:p>
        </w:tc>
        <w:tc>
          <w:tcPr>
            <w:tcW w:w="630" w:type="dxa"/>
          </w:tcPr>
          <w:p w14:paraId="04CB5C51" w14:textId="582382D2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4.5”</w:t>
            </w:r>
          </w:p>
        </w:tc>
        <w:tc>
          <w:tcPr>
            <w:tcW w:w="630" w:type="dxa"/>
          </w:tcPr>
          <w:p w14:paraId="08A12FB9" w14:textId="3D122FA9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4.5”</w:t>
            </w:r>
          </w:p>
        </w:tc>
        <w:tc>
          <w:tcPr>
            <w:tcW w:w="630" w:type="dxa"/>
          </w:tcPr>
          <w:p w14:paraId="2AB08AB3" w14:textId="4A317634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4.5”</w:t>
            </w:r>
          </w:p>
        </w:tc>
        <w:tc>
          <w:tcPr>
            <w:tcW w:w="540" w:type="dxa"/>
          </w:tcPr>
          <w:p w14:paraId="51C5BB3C" w14:textId="6D26C1A3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5”</w:t>
            </w:r>
          </w:p>
        </w:tc>
        <w:tc>
          <w:tcPr>
            <w:tcW w:w="540" w:type="dxa"/>
          </w:tcPr>
          <w:p w14:paraId="29ACCE35" w14:textId="1F5C974C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5”</w:t>
            </w:r>
          </w:p>
        </w:tc>
        <w:tc>
          <w:tcPr>
            <w:tcW w:w="540" w:type="dxa"/>
          </w:tcPr>
          <w:p w14:paraId="656F7FD3" w14:textId="7E0305FC" w:rsidR="006327C5" w:rsidRPr="00077233" w:rsidRDefault="006327C5" w:rsidP="006327C5">
            <w:pPr>
              <w:ind w:firstLine="0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sz w:val="16"/>
              </w:rPr>
              <w:t>5”</w:t>
            </w:r>
          </w:p>
        </w:tc>
      </w:tr>
      <w:tr w:rsidR="006327C5" w14:paraId="717B6B27" w14:textId="77777777" w:rsidTr="00263865">
        <w:trPr>
          <w:trHeight w:val="511"/>
        </w:trPr>
        <w:tc>
          <w:tcPr>
            <w:tcW w:w="720" w:type="dxa"/>
          </w:tcPr>
          <w:p w14:paraId="4B311943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G</w:t>
            </w:r>
          </w:p>
        </w:tc>
        <w:tc>
          <w:tcPr>
            <w:tcW w:w="630" w:type="dxa"/>
          </w:tcPr>
          <w:p w14:paraId="35A3070B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4A51FEEC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46AD79FA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082D4849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4C3AD18A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07857DBE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27359700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4DEE9E96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5646B430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6327C5" w14:paraId="20889B67" w14:textId="77777777" w:rsidTr="00263865">
        <w:trPr>
          <w:trHeight w:val="511"/>
        </w:trPr>
        <w:tc>
          <w:tcPr>
            <w:tcW w:w="720" w:type="dxa"/>
          </w:tcPr>
          <w:p w14:paraId="26CAAF94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</w:t>
            </w:r>
          </w:p>
        </w:tc>
        <w:tc>
          <w:tcPr>
            <w:tcW w:w="630" w:type="dxa"/>
          </w:tcPr>
          <w:p w14:paraId="48BE96B5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52A884B4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25F7DD43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30F00E16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0459250F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6AEF535D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7A5E0959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04999133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1263FA5E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6327C5" w14:paraId="2BB37D87" w14:textId="77777777" w:rsidTr="00263865">
        <w:trPr>
          <w:trHeight w:val="511"/>
        </w:trPr>
        <w:tc>
          <w:tcPr>
            <w:tcW w:w="720" w:type="dxa"/>
          </w:tcPr>
          <w:p w14:paraId="33BE7B30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I</w:t>
            </w:r>
          </w:p>
        </w:tc>
        <w:tc>
          <w:tcPr>
            <w:tcW w:w="630" w:type="dxa"/>
          </w:tcPr>
          <w:p w14:paraId="2D889FD4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6D68551D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56963637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5BAABF69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407DFA68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3BFC4AC3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540" w:type="dxa"/>
          </w:tcPr>
          <w:p w14:paraId="58CCF2A8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4985EC60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31C9F472" w14:textId="77777777" w:rsidR="006327C5" w:rsidRPr="001E5739" w:rsidRDefault="006327C5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</w:tr>
      <w:tr w:rsidR="0028263F" w14:paraId="3479CEC0" w14:textId="77777777" w:rsidTr="00263865">
        <w:trPr>
          <w:trHeight w:val="511"/>
        </w:trPr>
        <w:tc>
          <w:tcPr>
            <w:tcW w:w="720" w:type="dxa"/>
          </w:tcPr>
          <w:p w14:paraId="3DFAD352" w14:textId="7F64BB3E" w:rsidR="0028263F" w:rsidRDefault="0028263F" w:rsidP="0028263F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J</w:t>
            </w:r>
          </w:p>
        </w:tc>
        <w:tc>
          <w:tcPr>
            <w:tcW w:w="630" w:type="dxa"/>
          </w:tcPr>
          <w:p w14:paraId="5A89D797" w14:textId="6AEF73A6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630" w:type="dxa"/>
          </w:tcPr>
          <w:p w14:paraId="75209DC9" w14:textId="1F42180C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630" w:type="dxa"/>
          </w:tcPr>
          <w:p w14:paraId="7F52115D" w14:textId="5993A89D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21”</w:t>
            </w:r>
          </w:p>
        </w:tc>
        <w:tc>
          <w:tcPr>
            <w:tcW w:w="630" w:type="dxa"/>
          </w:tcPr>
          <w:p w14:paraId="0A712BFA" w14:textId="59201AE3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22”</w:t>
            </w:r>
          </w:p>
        </w:tc>
        <w:tc>
          <w:tcPr>
            <w:tcW w:w="630" w:type="dxa"/>
          </w:tcPr>
          <w:p w14:paraId="32B0CDCB" w14:textId="7DF4EB9E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22”</w:t>
            </w:r>
          </w:p>
        </w:tc>
        <w:tc>
          <w:tcPr>
            <w:tcW w:w="630" w:type="dxa"/>
          </w:tcPr>
          <w:p w14:paraId="43D3B286" w14:textId="731E96A4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22”</w:t>
            </w:r>
          </w:p>
        </w:tc>
        <w:tc>
          <w:tcPr>
            <w:tcW w:w="540" w:type="dxa"/>
          </w:tcPr>
          <w:p w14:paraId="2B7486FD" w14:textId="3A65F170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23”</w:t>
            </w:r>
          </w:p>
        </w:tc>
        <w:tc>
          <w:tcPr>
            <w:tcW w:w="540" w:type="dxa"/>
          </w:tcPr>
          <w:p w14:paraId="306B5640" w14:textId="4A93AF07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 w:rsidRPr="0006723D">
              <w:rPr>
                <w:rFonts w:ascii="Helvetica" w:hAnsi="Helvetica"/>
                <w:sz w:val="16"/>
                <w:szCs w:val="16"/>
              </w:rPr>
              <w:t>23”</w:t>
            </w:r>
          </w:p>
        </w:tc>
        <w:tc>
          <w:tcPr>
            <w:tcW w:w="540" w:type="dxa"/>
          </w:tcPr>
          <w:p w14:paraId="20D8B3E3" w14:textId="263CD8BC" w:rsidR="0028263F" w:rsidRDefault="0028263F" w:rsidP="0028263F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 w:rsidRPr="0006723D">
              <w:rPr>
                <w:rFonts w:ascii="Helvetica" w:hAnsi="Helvetica"/>
                <w:sz w:val="16"/>
                <w:szCs w:val="16"/>
              </w:rPr>
              <w:t>23”</w:t>
            </w:r>
          </w:p>
        </w:tc>
      </w:tr>
    </w:tbl>
    <w:p w14:paraId="1FE35BCB" w14:textId="4A21E2DE" w:rsidR="006327C5" w:rsidRDefault="006327C5" w:rsidP="006327C5">
      <w:pPr>
        <w:rPr>
          <w:rFonts w:ascii="Helvetica" w:hAnsi="Helvetica"/>
          <w:b/>
          <w:sz w:val="20"/>
        </w:rPr>
      </w:pPr>
    </w:p>
    <w:p w14:paraId="110943E1" w14:textId="77777777" w:rsidR="006327C5" w:rsidRDefault="006327C5" w:rsidP="006327C5">
      <w:pPr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</w:tblGrid>
      <w:tr w:rsidR="006327C5" w14:paraId="2C9AB4E8" w14:textId="77777777" w:rsidTr="00263865">
        <w:trPr>
          <w:trHeight w:val="4490"/>
        </w:trPr>
        <w:tc>
          <w:tcPr>
            <w:tcW w:w="3114" w:type="dxa"/>
          </w:tcPr>
          <w:p w14:paraId="7045339D" w14:textId="77777777" w:rsidR="006327C5" w:rsidRDefault="006327C5" w:rsidP="00263865">
            <w:pPr>
              <w:framePr w:hSpace="180" w:wrap="around" w:vAnchor="text" w:hAnchor="page" w:x="7746" w:y="197"/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lastRenderedPageBreak/>
              <w:t>Back</w:t>
            </w:r>
          </w:p>
          <w:p w14:paraId="29DA0912" w14:textId="77777777" w:rsidR="006327C5" w:rsidRDefault="006327C5" w:rsidP="00263865">
            <w:pPr>
              <w:framePr w:hSpace="180" w:wrap="around" w:vAnchor="text" w:hAnchor="page" w:x="7746" w:y="197"/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7298AD2D" wp14:editId="45D65258">
                  <wp:extent cx="1840230" cy="2766319"/>
                  <wp:effectExtent l="0" t="0" r="127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ot True Blue back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230" cy="276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1AF90E" w14:textId="77777777" w:rsidR="006327C5" w:rsidRDefault="006327C5" w:rsidP="006327C5">
      <w:pPr>
        <w:pStyle w:val="Caption"/>
        <w:rPr>
          <w:caps/>
        </w:rPr>
      </w:pPr>
      <w:r>
        <w:rPr>
          <w:caps/>
        </w:rPr>
        <w:t>Findings/Trim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1530"/>
        <w:gridCol w:w="990"/>
        <w:gridCol w:w="1350"/>
        <w:gridCol w:w="1260"/>
      </w:tblGrid>
      <w:tr w:rsidR="006327C5" w14:paraId="17815A54" w14:textId="77777777" w:rsidTr="00B20E1E">
        <w:trPr>
          <w:cantSplit/>
        </w:trPr>
        <w:tc>
          <w:tcPr>
            <w:tcW w:w="895" w:type="dxa"/>
          </w:tcPr>
          <w:p w14:paraId="13D16096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1530" w:type="dxa"/>
          </w:tcPr>
          <w:p w14:paraId="62730D71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Type/Number</w:t>
            </w:r>
          </w:p>
        </w:tc>
        <w:tc>
          <w:tcPr>
            <w:tcW w:w="990" w:type="dxa"/>
          </w:tcPr>
          <w:p w14:paraId="72D795AB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Color</w:t>
            </w:r>
          </w:p>
        </w:tc>
        <w:tc>
          <w:tcPr>
            <w:tcW w:w="1350" w:type="dxa"/>
          </w:tcPr>
          <w:p w14:paraId="5395B75B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</w:p>
        </w:tc>
        <w:tc>
          <w:tcPr>
            <w:tcW w:w="1260" w:type="dxa"/>
          </w:tcPr>
          <w:p w14:paraId="31A8102D" w14:textId="77777777" w:rsidR="006327C5" w:rsidRDefault="006327C5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Amount</w:t>
            </w:r>
          </w:p>
        </w:tc>
      </w:tr>
      <w:tr w:rsidR="006327C5" w14:paraId="0B0E585D" w14:textId="77777777" w:rsidTr="00B20E1E">
        <w:trPr>
          <w:cantSplit/>
        </w:trPr>
        <w:tc>
          <w:tcPr>
            <w:tcW w:w="895" w:type="dxa"/>
          </w:tcPr>
          <w:p w14:paraId="58730309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Thread</w:t>
            </w:r>
          </w:p>
        </w:tc>
        <w:tc>
          <w:tcPr>
            <w:tcW w:w="1530" w:type="dxa"/>
          </w:tcPr>
          <w:p w14:paraId="4F4844CA" w14:textId="601AFAEE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Gutterman000</w:t>
            </w:r>
          </w:p>
        </w:tc>
        <w:tc>
          <w:tcPr>
            <w:tcW w:w="990" w:type="dxa"/>
          </w:tcPr>
          <w:p w14:paraId="2283CF07" w14:textId="5C2A247C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Black</w:t>
            </w:r>
          </w:p>
        </w:tc>
        <w:tc>
          <w:tcPr>
            <w:tcW w:w="1350" w:type="dxa"/>
          </w:tcPr>
          <w:p w14:paraId="35AA0A9F" w14:textId="232A346A" w:rsidR="006327C5" w:rsidRPr="00934DF3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Extra Heavy</w:t>
            </w:r>
          </w:p>
        </w:tc>
        <w:tc>
          <w:tcPr>
            <w:tcW w:w="1260" w:type="dxa"/>
          </w:tcPr>
          <w:p w14:paraId="57664FC0" w14:textId="77777777" w:rsidR="006327C5" w:rsidRPr="00565520" w:rsidRDefault="006327C5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300 meters</w:t>
            </w:r>
          </w:p>
        </w:tc>
      </w:tr>
      <w:tr w:rsidR="006327C5" w14:paraId="250494E3" w14:textId="77777777" w:rsidTr="00B20E1E">
        <w:trPr>
          <w:cantSplit/>
        </w:trPr>
        <w:tc>
          <w:tcPr>
            <w:tcW w:w="895" w:type="dxa"/>
          </w:tcPr>
          <w:p w14:paraId="4060929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Rivets</w:t>
            </w:r>
          </w:p>
        </w:tc>
        <w:tc>
          <w:tcPr>
            <w:tcW w:w="1530" w:type="dxa"/>
          </w:tcPr>
          <w:p w14:paraId="53E3BA03" w14:textId="746A0EF7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 w:rsidRPr="00B20E1E">
              <w:rPr>
                <w:rFonts w:ascii="Helvetica" w:hAnsi="Helvetica"/>
                <w:sz w:val="20"/>
              </w:rPr>
              <w:t>1373-13</w:t>
            </w:r>
          </w:p>
        </w:tc>
        <w:tc>
          <w:tcPr>
            <w:tcW w:w="990" w:type="dxa"/>
          </w:tcPr>
          <w:p w14:paraId="6263F029" w14:textId="281CC0F7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Black</w:t>
            </w:r>
          </w:p>
        </w:tc>
        <w:tc>
          <w:tcPr>
            <w:tcW w:w="1350" w:type="dxa"/>
          </w:tcPr>
          <w:p w14:paraId="2F014464" w14:textId="77777777" w:rsidR="006327C5" w:rsidRPr="00565520" w:rsidRDefault="006327C5" w:rsidP="00263865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9.2mm</w:t>
            </w:r>
          </w:p>
        </w:tc>
        <w:tc>
          <w:tcPr>
            <w:tcW w:w="1260" w:type="dxa"/>
          </w:tcPr>
          <w:p w14:paraId="5EA96E98" w14:textId="595E32DC" w:rsidR="006327C5" w:rsidRPr="00565520" w:rsidRDefault="00B20E1E" w:rsidP="00263865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8</w:t>
            </w:r>
          </w:p>
        </w:tc>
      </w:tr>
    </w:tbl>
    <w:p w14:paraId="3BD08FDF" w14:textId="48E6A62B" w:rsidR="006327C5" w:rsidRDefault="006327C5" w:rsidP="006327C5">
      <w:pPr>
        <w:ind w:firstLine="0"/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</w:tblGrid>
      <w:tr w:rsidR="006327C5" w14:paraId="4302453E" w14:textId="77777777" w:rsidTr="00263865">
        <w:tc>
          <w:tcPr>
            <w:tcW w:w="2988" w:type="dxa"/>
          </w:tcPr>
          <w:p w14:paraId="4B2C3BD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Hangtag:</w:t>
            </w:r>
          </w:p>
        </w:tc>
        <w:tc>
          <w:tcPr>
            <w:tcW w:w="2340" w:type="dxa"/>
          </w:tcPr>
          <w:p w14:paraId="7AFFD102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 xml:space="preserve">Label: </w:t>
            </w:r>
          </w:p>
        </w:tc>
      </w:tr>
      <w:tr w:rsidR="006327C5" w14:paraId="18346FA6" w14:textId="77777777" w:rsidTr="00263865">
        <w:tc>
          <w:tcPr>
            <w:tcW w:w="2988" w:type="dxa"/>
          </w:tcPr>
          <w:p w14:paraId="49273DC1" w14:textId="77777777" w:rsidR="006327C5" w:rsidRDefault="006327C5" w:rsidP="00263865">
            <w:pPr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FC7825C" wp14:editId="03E0DDF0">
                  <wp:extent cx="1760220" cy="998855"/>
                  <wp:effectExtent l="0" t="0" r="5080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angtag fron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64AF03D9" wp14:editId="1BC9149F">
                  <wp:extent cx="1498600" cy="2641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angtag_west boot cut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0178F3FA" w14:textId="77777777" w:rsidR="006327C5" w:rsidRDefault="006327C5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3655B7BC" wp14:editId="117679B9">
                  <wp:extent cx="1348740" cy="207454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 Shot 2019-02-20 at 8.17.33 P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AC0521" w14:textId="77777777" w:rsidR="006327C5" w:rsidRDefault="006327C5" w:rsidP="006327C5">
      <w:pPr>
        <w:ind w:firstLine="0"/>
        <w:rPr>
          <w:rFonts w:ascii="Helvetica" w:hAnsi="Helvetica"/>
          <w:b/>
          <w:sz w:val="20"/>
        </w:rPr>
      </w:pPr>
    </w:p>
    <w:p w14:paraId="184D8F75" w14:textId="77777777" w:rsidR="006327C5" w:rsidRDefault="006327C5" w:rsidP="006327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5BEB89" w14:textId="77777777" w:rsidR="00003772" w:rsidRDefault="00003772" w:rsidP="00003772">
      <w:pPr>
        <w:ind w:firstLine="0"/>
        <w:jc w:val="both"/>
        <w:rPr>
          <w:rFonts w:ascii="Helvetica" w:hAnsi="Helvetica"/>
          <w:b/>
        </w:rPr>
      </w:pPr>
      <w:r>
        <w:rPr>
          <w:rFonts w:ascii="Helvetica" w:hAnsi="Helvetica"/>
          <w:b/>
          <w:spacing w:val="20"/>
          <w:sz w:val="22"/>
        </w:rPr>
        <w:lastRenderedPageBreak/>
        <w:t>STYLE SPECIFICATION SHEET</w:t>
      </w:r>
    </w:p>
    <w:p w14:paraId="3B679D51" w14:textId="77777777" w:rsidR="00003772" w:rsidRDefault="00003772" w:rsidP="00003772">
      <w:pPr>
        <w:ind w:firstLine="0"/>
        <w:jc w:val="both"/>
        <w:rPr>
          <w:rFonts w:ascii="Helvetica" w:hAnsi="Helvetica"/>
          <w:b/>
          <w:u w:val="dotted"/>
        </w:rPr>
      </w:pP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  <w:r>
        <w:rPr>
          <w:rFonts w:ascii="Helvetica" w:hAnsi="Helvetica"/>
          <w:b/>
          <w:u w:val="dotted"/>
        </w:rPr>
        <w:tab/>
      </w:r>
    </w:p>
    <w:tbl>
      <w:tblPr>
        <w:tblpPr w:leftFromText="180" w:rightFromText="180" w:vertAnchor="text" w:horzAnchor="margin" w:tblpXSpec="right" w:tblpY="-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5"/>
      </w:tblGrid>
      <w:tr w:rsidR="00003772" w14:paraId="0CDA4F26" w14:textId="77777777" w:rsidTr="00263865">
        <w:trPr>
          <w:trHeight w:val="4331"/>
        </w:trPr>
        <w:tc>
          <w:tcPr>
            <w:tcW w:w="3125" w:type="dxa"/>
          </w:tcPr>
          <w:p w14:paraId="110B0F42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Front</w:t>
            </w:r>
          </w:p>
          <w:p w14:paraId="705520DA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3E418670" wp14:editId="56C8982E">
                  <wp:extent cx="1834583" cy="3462454"/>
                  <wp:effectExtent l="0" t="0" r="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ot True Blue fron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583" cy="3462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B1356" w14:textId="77777777" w:rsidR="00003772" w:rsidRPr="00BE0D35" w:rsidRDefault="00003772" w:rsidP="00003772">
      <w:pPr>
        <w:ind w:firstLine="0"/>
      </w:pPr>
    </w:p>
    <w:p w14:paraId="5FC19C5D" w14:textId="0264A14E" w:rsidR="00003772" w:rsidRDefault="00003772" w:rsidP="00003772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Style #: </w:t>
      </w:r>
      <w:r>
        <w:rPr>
          <w:rFonts w:ascii="Helvetica" w:hAnsi="Helvetica"/>
          <w:sz w:val="20"/>
        </w:rPr>
        <w:t>_</w:t>
      </w:r>
      <w:r>
        <w:rPr>
          <w:rFonts w:ascii="Helvetica" w:hAnsi="Helvetica"/>
          <w:sz w:val="20"/>
          <w:u w:val="single"/>
        </w:rPr>
        <w:t>JES</w:t>
      </w:r>
      <w:r w:rsidRPr="00760744">
        <w:rPr>
          <w:rFonts w:ascii="Helvetica" w:hAnsi="Helvetica"/>
          <w:sz w:val="20"/>
          <w:u w:val="single"/>
        </w:rPr>
        <w:t>-11</w:t>
      </w:r>
      <w:r>
        <w:rPr>
          <w:rFonts w:ascii="Helvetica" w:hAnsi="Helvetica"/>
          <w:sz w:val="20"/>
          <w:u w:val="single"/>
        </w:rPr>
        <w:t>2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Design #: __</w:t>
      </w:r>
      <w:r w:rsidRPr="00760744">
        <w:rPr>
          <w:rFonts w:ascii="Helvetica" w:hAnsi="Helvetica"/>
          <w:sz w:val="20"/>
          <w:u w:val="single"/>
        </w:rPr>
        <w:t>HRGLS-1</w:t>
      </w:r>
      <w:r>
        <w:rPr>
          <w:rFonts w:ascii="Helvetica" w:hAnsi="Helvetica"/>
          <w:sz w:val="20"/>
          <w:u w:val="single"/>
        </w:rPr>
        <w:t>31</w:t>
      </w:r>
      <w:r>
        <w:rPr>
          <w:rFonts w:ascii="Helvetica" w:hAnsi="Helvetica"/>
          <w:b/>
          <w:sz w:val="20"/>
        </w:rPr>
        <w:t>_____</w:t>
      </w:r>
    </w:p>
    <w:p w14:paraId="219878A0" w14:textId="77777777" w:rsidR="00003772" w:rsidRDefault="00003772" w:rsidP="00003772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Season: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Fall 2019</w:t>
      </w:r>
      <w:r>
        <w:rPr>
          <w:rFonts w:ascii="Helvetica" w:hAnsi="Helvetica"/>
          <w:sz w:val="20"/>
        </w:rPr>
        <w:t>___</w:t>
      </w:r>
      <w:r>
        <w:rPr>
          <w:rFonts w:ascii="Helvetica" w:hAnsi="Helvetica"/>
          <w:b/>
          <w:sz w:val="20"/>
        </w:rPr>
        <w:t xml:space="preserve"> Date: </w:t>
      </w:r>
      <w:r>
        <w:rPr>
          <w:rFonts w:ascii="Helvetica" w:hAnsi="Helvetica"/>
          <w:sz w:val="20"/>
        </w:rPr>
        <w:t>__</w:t>
      </w:r>
      <w:r w:rsidRPr="00760744">
        <w:rPr>
          <w:rFonts w:ascii="Helvetica" w:hAnsi="Helvetica"/>
          <w:sz w:val="20"/>
          <w:u w:val="single"/>
        </w:rPr>
        <w:t>1 Mar 2019________</w:t>
      </w:r>
    </w:p>
    <w:p w14:paraId="7158479F" w14:textId="32738FA4" w:rsidR="00003772" w:rsidRDefault="00003772" w:rsidP="00003772">
      <w:pPr>
        <w:spacing w:line="360" w:lineRule="auto"/>
        <w:rPr>
          <w:rFonts w:ascii="Helvetica" w:hAnsi="Helvetica"/>
          <w:b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Description: </w:t>
      </w:r>
      <w:r>
        <w:rPr>
          <w:rFonts w:ascii="Helvetica" w:hAnsi="Helvetica"/>
          <w:sz w:val="20"/>
          <w:u w:val="single"/>
        </w:rPr>
        <w:t>Jessie Skinny</w:t>
      </w:r>
      <w:r w:rsidRPr="001E5739">
        <w:rPr>
          <w:rFonts w:ascii="Helvetica" w:hAnsi="Helvetica"/>
          <w:sz w:val="20"/>
          <w:u w:val="single"/>
        </w:rPr>
        <w:t xml:space="preserve"> Jean</w:t>
      </w:r>
      <w:r w:rsidRPr="005E5143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b/>
          <w:sz w:val="20"/>
        </w:rPr>
        <w:t xml:space="preserve">Color: </w:t>
      </w:r>
      <w:r>
        <w:rPr>
          <w:rFonts w:ascii="Helvetica" w:hAnsi="Helvetica"/>
          <w:sz w:val="20"/>
          <w:u w:val="single"/>
        </w:rPr>
        <w:t xml:space="preserve">Vintage Blue </w:t>
      </w:r>
    </w:p>
    <w:p w14:paraId="62C09320" w14:textId="77777777" w:rsidR="00003772" w:rsidRDefault="00003772" w:rsidP="00003772">
      <w:pPr>
        <w:pStyle w:val="Heading2"/>
        <w:ind w:firstLine="720"/>
      </w:pPr>
      <w:r>
        <w:t xml:space="preserve">Fabric #: </w:t>
      </w:r>
      <w:r w:rsidRPr="005E5143">
        <w:rPr>
          <w:b w:val="0"/>
        </w:rPr>
        <w:t>__</w:t>
      </w:r>
      <w:r w:rsidRPr="00760744">
        <w:rPr>
          <w:b w:val="0"/>
          <w:u w:val="single"/>
        </w:rPr>
        <w:t>DM-001</w:t>
      </w:r>
      <w:r>
        <w:rPr>
          <w:b w:val="0"/>
        </w:rPr>
        <w:t>__</w:t>
      </w:r>
      <w:r w:rsidRPr="005E5143">
        <w:rPr>
          <w:b w:val="0"/>
        </w:rPr>
        <w:t>______________________</w:t>
      </w:r>
    </w:p>
    <w:p w14:paraId="10D90FEA" w14:textId="77777777" w:rsidR="00003772" w:rsidRDefault="00003772" w:rsidP="00003772">
      <w:pPr>
        <w:spacing w:line="360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Type/Fiber content: </w:t>
      </w:r>
      <w:r>
        <w:rPr>
          <w:rFonts w:ascii="Helvetica" w:hAnsi="Helvetica"/>
          <w:sz w:val="20"/>
        </w:rPr>
        <w:t>___</w:t>
      </w:r>
      <w:r w:rsidRPr="00760744">
        <w:rPr>
          <w:rFonts w:ascii="Helvetica" w:hAnsi="Helvetica"/>
          <w:sz w:val="20"/>
          <w:u w:val="single"/>
        </w:rPr>
        <w:t>96% cotton, 4% Lycra</w:t>
      </w:r>
      <w:r>
        <w:rPr>
          <w:rFonts w:ascii="Helvetica" w:hAnsi="Helvetica"/>
          <w:sz w:val="20"/>
        </w:rPr>
        <w:t>_____</w:t>
      </w:r>
    </w:p>
    <w:p w14:paraId="72443CF3" w14:textId="04537082" w:rsidR="00003772" w:rsidRDefault="00003772" w:rsidP="00003772">
      <w:pPr>
        <w:spacing w:line="360" w:lineRule="auto"/>
        <w:rPr>
          <w:rFonts w:ascii="Helvetica" w:hAnsi="Helvetica"/>
          <w:sz w:val="20"/>
          <w:u w:val="single"/>
        </w:rPr>
      </w:pPr>
      <w:r>
        <w:rPr>
          <w:rFonts w:ascii="Helvetica" w:hAnsi="Helvetica"/>
          <w:b/>
          <w:sz w:val="20"/>
        </w:rPr>
        <w:t xml:space="preserve">Finish: </w:t>
      </w:r>
      <w:r>
        <w:rPr>
          <w:rFonts w:ascii="Helvetica" w:hAnsi="Helvetica"/>
          <w:sz w:val="20"/>
        </w:rPr>
        <w:t>__</w:t>
      </w:r>
      <w:r>
        <w:rPr>
          <w:rFonts w:ascii="Helvetica" w:hAnsi="Helvetica"/>
          <w:sz w:val="20"/>
          <w:u w:val="single"/>
        </w:rPr>
        <w:t>Vintage</w:t>
      </w:r>
      <w:r w:rsidRPr="00760744">
        <w:rPr>
          <w:rFonts w:ascii="Helvetica" w:hAnsi="Helvetica"/>
          <w:sz w:val="20"/>
          <w:u w:val="single"/>
        </w:rPr>
        <w:t xml:space="preserve"> Wash – piece dyed</w:t>
      </w:r>
      <w:r>
        <w:rPr>
          <w:rFonts w:ascii="Helvetica" w:hAnsi="Helvetica"/>
          <w:sz w:val="20"/>
        </w:rPr>
        <w:t>________________</w:t>
      </w:r>
    </w:p>
    <w:p w14:paraId="3EE33847" w14:textId="6E5E9368" w:rsidR="00003772" w:rsidRDefault="00003772" w:rsidP="00003772">
      <w:pPr>
        <w:rPr>
          <w:rFonts w:ascii="Helvetica" w:hAnsi="Helvetica"/>
          <w:b/>
          <w:sz w:val="20"/>
        </w:rPr>
      </w:pPr>
    </w:p>
    <w:tbl>
      <w:tblPr>
        <w:tblpPr w:leftFromText="180" w:rightFromText="180" w:vertAnchor="text" w:horzAnchor="margin" w:tblpX="-95" w:tblpY="1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630"/>
        <w:gridCol w:w="630"/>
        <w:gridCol w:w="630"/>
        <w:gridCol w:w="630"/>
        <w:gridCol w:w="630"/>
        <w:gridCol w:w="630"/>
        <w:gridCol w:w="540"/>
        <w:gridCol w:w="540"/>
        <w:gridCol w:w="540"/>
      </w:tblGrid>
      <w:tr w:rsidR="00003772" w14:paraId="247FBDF4" w14:textId="77777777" w:rsidTr="00263865">
        <w:trPr>
          <w:trHeight w:val="525"/>
        </w:trPr>
        <w:tc>
          <w:tcPr>
            <w:tcW w:w="720" w:type="dxa"/>
          </w:tcPr>
          <w:p w14:paraId="2DF2DB54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Size:</w:t>
            </w:r>
          </w:p>
          <w:p w14:paraId="58D4EFB2" w14:textId="77777777" w:rsidR="00003772" w:rsidRPr="00934DF3" w:rsidRDefault="00003772" w:rsidP="00263865">
            <w:pPr>
              <w:ind w:firstLine="0"/>
              <w:rPr>
                <w:rFonts w:ascii="Helvetica" w:hAnsi="Helvetica"/>
                <w:b/>
                <w:sz w:val="20"/>
                <w:u w:val="single"/>
              </w:rPr>
            </w:pPr>
            <w:r w:rsidRPr="00934DF3">
              <w:rPr>
                <w:rFonts w:ascii="Helvetica" w:hAnsi="Helvetica"/>
                <w:b/>
                <w:sz w:val="20"/>
                <w:u w:val="single"/>
              </w:rPr>
              <w:t>Line</w:t>
            </w:r>
          </w:p>
        </w:tc>
        <w:tc>
          <w:tcPr>
            <w:tcW w:w="630" w:type="dxa"/>
          </w:tcPr>
          <w:p w14:paraId="7BFC52C2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24</w:t>
            </w:r>
          </w:p>
        </w:tc>
        <w:tc>
          <w:tcPr>
            <w:tcW w:w="630" w:type="dxa"/>
          </w:tcPr>
          <w:p w14:paraId="19FFC72D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25</w:t>
            </w:r>
          </w:p>
        </w:tc>
        <w:tc>
          <w:tcPr>
            <w:tcW w:w="630" w:type="dxa"/>
          </w:tcPr>
          <w:p w14:paraId="0488D601" w14:textId="5C1D3B63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26</w:t>
            </w:r>
          </w:p>
        </w:tc>
        <w:tc>
          <w:tcPr>
            <w:tcW w:w="630" w:type="dxa"/>
          </w:tcPr>
          <w:p w14:paraId="108690E0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27</w:t>
            </w:r>
          </w:p>
        </w:tc>
        <w:tc>
          <w:tcPr>
            <w:tcW w:w="630" w:type="dxa"/>
          </w:tcPr>
          <w:p w14:paraId="157090CF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28</w:t>
            </w:r>
          </w:p>
        </w:tc>
        <w:tc>
          <w:tcPr>
            <w:tcW w:w="630" w:type="dxa"/>
          </w:tcPr>
          <w:p w14:paraId="1A7007DA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29</w:t>
            </w:r>
          </w:p>
        </w:tc>
        <w:tc>
          <w:tcPr>
            <w:tcW w:w="540" w:type="dxa"/>
          </w:tcPr>
          <w:p w14:paraId="56EA07F1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30</w:t>
            </w:r>
          </w:p>
        </w:tc>
        <w:tc>
          <w:tcPr>
            <w:tcW w:w="540" w:type="dxa"/>
          </w:tcPr>
          <w:p w14:paraId="6B3F88E8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31</w:t>
            </w:r>
          </w:p>
        </w:tc>
        <w:tc>
          <w:tcPr>
            <w:tcW w:w="540" w:type="dxa"/>
          </w:tcPr>
          <w:p w14:paraId="7F741CBF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32</w:t>
            </w:r>
          </w:p>
        </w:tc>
      </w:tr>
      <w:tr w:rsidR="00003772" w14:paraId="234E5EA5" w14:textId="77777777" w:rsidTr="00263865">
        <w:trPr>
          <w:trHeight w:val="511"/>
        </w:trPr>
        <w:tc>
          <w:tcPr>
            <w:tcW w:w="720" w:type="dxa"/>
          </w:tcPr>
          <w:p w14:paraId="53A70923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A167934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24”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5B349289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25”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0AE6790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26”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46BD9A32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27”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2D140C9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28”</w:t>
            </w: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60AF49F1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29”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FB4842F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30”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B3FCC8E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31”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9971005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003772" w14:paraId="33047E8C" w14:textId="77777777" w:rsidTr="00263865">
        <w:trPr>
          <w:trHeight w:val="511"/>
        </w:trPr>
        <w:tc>
          <w:tcPr>
            <w:tcW w:w="720" w:type="dxa"/>
          </w:tcPr>
          <w:p w14:paraId="109196B8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B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3C4FBBDA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  <w:p w14:paraId="59E67E13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33”</w:t>
            </w:r>
          </w:p>
          <w:p w14:paraId="7A7F7D9C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34”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802BA4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33.5</w:t>
            </w:r>
          </w:p>
          <w:p w14:paraId="6BB18305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13FC445D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FD76CD7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34.5</w:t>
            </w:r>
          </w:p>
          <w:p w14:paraId="167751C5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35.5</w:t>
            </w:r>
          </w:p>
          <w:p w14:paraId="7A88A7FD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36.5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7A1824E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36</w:t>
            </w:r>
          </w:p>
          <w:p w14:paraId="3A10CBA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31623717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FE82A4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37</w:t>
            </w:r>
          </w:p>
          <w:p w14:paraId="28AA8CC2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</w:t>
            </w:r>
          </w:p>
          <w:p w14:paraId="31E6B35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A7AC14E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38.5</w:t>
            </w:r>
          </w:p>
          <w:p w14:paraId="5256D01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39.5</w:t>
            </w:r>
          </w:p>
          <w:p w14:paraId="6779B47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40.5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430DC061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</w:t>
            </w:r>
          </w:p>
          <w:p w14:paraId="019A2016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10CD8D1D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14:paraId="38AB4FF4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41</w:t>
            </w:r>
          </w:p>
          <w:p w14:paraId="1F270E62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</w:t>
            </w:r>
          </w:p>
          <w:p w14:paraId="385F9361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45A5B88B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42.5</w:t>
            </w:r>
          </w:p>
          <w:p w14:paraId="01A59134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43.5</w:t>
            </w:r>
          </w:p>
          <w:p w14:paraId="47C03029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44.5</w:t>
            </w:r>
          </w:p>
        </w:tc>
      </w:tr>
      <w:tr w:rsidR="00003772" w14:paraId="1DD1ABD5" w14:textId="77777777" w:rsidTr="00263865">
        <w:trPr>
          <w:trHeight w:val="511"/>
        </w:trPr>
        <w:tc>
          <w:tcPr>
            <w:tcW w:w="720" w:type="dxa"/>
          </w:tcPr>
          <w:p w14:paraId="4E778425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</w:t>
            </w:r>
          </w:p>
        </w:tc>
        <w:tc>
          <w:tcPr>
            <w:tcW w:w="630" w:type="dxa"/>
          </w:tcPr>
          <w:p w14:paraId="5A155DA0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00B5A955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42DCC10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7BFA65C4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01F0158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630" w:type="dxa"/>
          </w:tcPr>
          <w:p w14:paraId="50837199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DA9D23F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6F3A8A8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  <w:tc>
          <w:tcPr>
            <w:tcW w:w="540" w:type="dxa"/>
          </w:tcPr>
          <w:p w14:paraId="5C9A12D7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32”</w:t>
            </w:r>
          </w:p>
        </w:tc>
      </w:tr>
      <w:tr w:rsidR="00003772" w14:paraId="1627107B" w14:textId="77777777" w:rsidTr="00263865">
        <w:trPr>
          <w:trHeight w:val="511"/>
        </w:trPr>
        <w:tc>
          <w:tcPr>
            <w:tcW w:w="720" w:type="dxa"/>
          </w:tcPr>
          <w:p w14:paraId="0FB9C92C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D</w:t>
            </w:r>
          </w:p>
        </w:tc>
        <w:tc>
          <w:tcPr>
            <w:tcW w:w="630" w:type="dxa"/>
          </w:tcPr>
          <w:p w14:paraId="656758B3" w14:textId="77777777" w:rsidR="00003772" w:rsidRPr="00077233" w:rsidRDefault="00003772" w:rsidP="00263865">
            <w:pPr>
              <w:ind w:firstLine="0"/>
              <w:rPr>
                <w:rFonts w:ascii="Helvetica" w:hAnsi="Helvetica"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48C2C250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72A5577E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4C1A7435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2DE903C6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630" w:type="dxa"/>
          </w:tcPr>
          <w:p w14:paraId="5F4299B2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190F288B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75931F08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  <w:tc>
          <w:tcPr>
            <w:tcW w:w="540" w:type="dxa"/>
          </w:tcPr>
          <w:p w14:paraId="281A5B23" w14:textId="77777777" w:rsidR="00003772" w:rsidRPr="00077233" w:rsidRDefault="00003772" w:rsidP="00263865">
            <w:pPr>
              <w:ind w:firstLine="0"/>
              <w:rPr>
                <w:rFonts w:ascii="Helvetica" w:hAnsi="Helvetica"/>
                <w:b/>
                <w:sz w:val="16"/>
              </w:rPr>
            </w:pPr>
            <w:r w:rsidRPr="00077233">
              <w:rPr>
                <w:rFonts w:ascii="Helvetica" w:hAnsi="Helvetica"/>
                <w:sz w:val="16"/>
              </w:rPr>
              <w:t>40”</w:t>
            </w:r>
          </w:p>
        </w:tc>
      </w:tr>
      <w:tr w:rsidR="00003772" w14:paraId="355BEB9E" w14:textId="77777777" w:rsidTr="00263865">
        <w:trPr>
          <w:trHeight w:val="511"/>
        </w:trPr>
        <w:tc>
          <w:tcPr>
            <w:tcW w:w="720" w:type="dxa"/>
          </w:tcPr>
          <w:p w14:paraId="17DA77AA" w14:textId="234BC4E4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E</w:t>
            </w:r>
          </w:p>
        </w:tc>
        <w:tc>
          <w:tcPr>
            <w:tcW w:w="630" w:type="dxa"/>
          </w:tcPr>
          <w:p w14:paraId="332D73C6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71BF438D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518F6325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04DB6414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6F9AFA60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27842E0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14E6DE2C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77E5FBB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4CF6DBD2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003772" w14:paraId="2FC9A26E" w14:textId="77777777" w:rsidTr="00263865">
        <w:trPr>
          <w:trHeight w:val="511"/>
        </w:trPr>
        <w:tc>
          <w:tcPr>
            <w:tcW w:w="720" w:type="dxa"/>
          </w:tcPr>
          <w:p w14:paraId="226AEE8E" w14:textId="559CA578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F</w:t>
            </w:r>
          </w:p>
        </w:tc>
        <w:tc>
          <w:tcPr>
            <w:tcW w:w="630" w:type="dxa"/>
          </w:tcPr>
          <w:p w14:paraId="7B4E957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10C945A3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1481294D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5”</w:t>
            </w:r>
          </w:p>
        </w:tc>
        <w:tc>
          <w:tcPr>
            <w:tcW w:w="630" w:type="dxa"/>
          </w:tcPr>
          <w:p w14:paraId="3A1A3375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1A34EA18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630" w:type="dxa"/>
          </w:tcPr>
          <w:p w14:paraId="7B056558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5.5”</w:t>
            </w:r>
          </w:p>
        </w:tc>
        <w:tc>
          <w:tcPr>
            <w:tcW w:w="540" w:type="dxa"/>
          </w:tcPr>
          <w:p w14:paraId="190DDDE0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4405AC6C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  <w:tc>
          <w:tcPr>
            <w:tcW w:w="540" w:type="dxa"/>
          </w:tcPr>
          <w:p w14:paraId="28B4811B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6”</w:t>
            </w:r>
          </w:p>
        </w:tc>
      </w:tr>
      <w:tr w:rsidR="00003772" w14:paraId="4AC67153" w14:textId="77777777" w:rsidTr="00263865">
        <w:trPr>
          <w:trHeight w:val="511"/>
        </w:trPr>
        <w:tc>
          <w:tcPr>
            <w:tcW w:w="720" w:type="dxa"/>
          </w:tcPr>
          <w:p w14:paraId="65692396" w14:textId="019AE38D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G</w:t>
            </w:r>
          </w:p>
        </w:tc>
        <w:tc>
          <w:tcPr>
            <w:tcW w:w="630" w:type="dxa"/>
          </w:tcPr>
          <w:p w14:paraId="0D87123A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1D301A8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66F3418D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2”</w:t>
            </w:r>
          </w:p>
        </w:tc>
        <w:tc>
          <w:tcPr>
            <w:tcW w:w="630" w:type="dxa"/>
          </w:tcPr>
          <w:p w14:paraId="1D26AEEB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7011280A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630" w:type="dxa"/>
          </w:tcPr>
          <w:p w14:paraId="5D39EA16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2.25”</w:t>
            </w:r>
          </w:p>
        </w:tc>
        <w:tc>
          <w:tcPr>
            <w:tcW w:w="540" w:type="dxa"/>
          </w:tcPr>
          <w:p w14:paraId="11D641E9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63AB3B0B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  <w:tc>
          <w:tcPr>
            <w:tcW w:w="540" w:type="dxa"/>
          </w:tcPr>
          <w:p w14:paraId="3B050610" w14:textId="77777777" w:rsidR="00003772" w:rsidRPr="001E5739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2.5”</w:t>
            </w:r>
          </w:p>
        </w:tc>
      </w:tr>
      <w:tr w:rsidR="00003772" w14:paraId="785EB4F0" w14:textId="77777777" w:rsidTr="00263865">
        <w:trPr>
          <w:trHeight w:val="511"/>
        </w:trPr>
        <w:tc>
          <w:tcPr>
            <w:tcW w:w="720" w:type="dxa"/>
          </w:tcPr>
          <w:p w14:paraId="39F64B01" w14:textId="76BAD113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</w:t>
            </w:r>
          </w:p>
        </w:tc>
        <w:tc>
          <w:tcPr>
            <w:tcW w:w="630" w:type="dxa"/>
          </w:tcPr>
          <w:p w14:paraId="38A834A3" w14:textId="552A9669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10”</w:t>
            </w:r>
          </w:p>
        </w:tc>
        <w:tc>
          <w:tcPr>
            <w:tcW w:w="630" w:type="dxa"/>
          </w:tcPr>
          <w:p w14:paraId="27F831CD" w14:textId="45CEFC39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10”</w:t>
            </w:r>
          </w:p>
        </w:tc>
        <w:tc>
          <w:tcPr>
            <w:tcW w:w="630" w:type="dxa"/>
          </w:tcPr>
          <w:p w14:paraId="779B3E1E" w14:textId="25B76DCF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11”</w:t>
            </w:r>
          </w:p>
        </w:tc>
        <w:tc>
          <w:tcPr>
            <w:tcW w:w="630" w:type="dxa"/>
          </w:tcPr>
          <w:p w14:paraId="19AAEB07" w14:textId="5702590A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11”</w:t>
            </w:r>
          </w:p>
        </w:tc>
        <w:tc>
          <w:tcPr>
            <w:tcW w:w="630" w:type="dxa"/>
          </w:tcPr>
          <w:p w14:paraId="4D073532" w14:textId="5509922C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12”</w:t>
            </w:r>
          </w:p>
        </w:tc>
        <w:tc>
          <w:tcPr>
            <w:tcW w:w="630" w:type="dxa"/>
          </w:tcPr>
          <w:p w14:paraId="2890AE36" w14:textId="16EE63B9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12”</w:t>
            </w:r>
          </w:p>
        </w:tc>
        <w:tc>
          <w:tcPr>
            <w:tcW w:w="540" w:type="dxa"/>
          </w:tcPr>
          <w:p w14:paraId="5178086F" w14:textId="59CFD7D3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13”</w:t>
            </w:r>
          </w:p>
        </w:tc>
        <w:tc>
          <w:tcPr>
            <w:tcW w:w="540" w:type="dxa"/>
          </w:tcPr>
          <w:p w14:paraId="04E87AB8" w14:textId="7757A886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13</w:t>
            </w:r>
            <w:r w:rsidRPr="0006723D">
              <w:rPr>
                <w:rFonts w:ascii="Helvetica" w:hAnsi="Helvetica"/>
                <w:sz w:val="16"/>
                <w:szCs w:val="16"/>
              </w:rPr>
              <w:t>”</w:t>
            </w:r>
          </w:p>
        </w:tc>
        <w:tc>
          <w:tcPr>
            <w:tcW w:w="540" w:type="dxa"/>
          </w:tcPr>
          <w:p w14:paraId="65B8AA00" w14:textId="1F487B68" w:rsidR="00003772" w:rsidRDefault="00003772" w:rsidP="00263865">
            <w:pPr>
              <w:ind w:firstLine="0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13</w:t>
            </w:r>
            <w:r w:rsidRPr="0006723D">
              <w:rPr>
                <w:rFonts w:ascii="Helvetica" w:hAnsi="Helvetica"/>
                <w:sz w:val="16"/>
                <w:szCs w:val="16"/>
              </w:rPr>
              <w:t>”</w:t>
            </w:r>
          </w:p>
        </w:tc>
      </w:tr>
    </w:tbl>
    <w:p w14:paraId="64504D74" w14:textId="3008DE66" w:rsidR="00003772" w:rsidRDefault="00003772" w:rsidP="00003772">
      <w:pPr>
        <w:rPr>
          <w:rFonts w:ascii="Helvetica" w:hAnsi="Helvetica"/>
          <w:b/>
          <w:sz w:val="20"/>
        </w:rPr>
      </w:pPr>
    </w:p>
    <w:p w14:paraId="77B83520" w14:textId="03FE1842" w:rsidR="00003772" w:rsidRDefault="00003772" w:rsidP="00003772">
      <w:pPr>
        <w:rPr>
          <w:rFonts w:ascii="Helvetica" w:hAnsi="Helvetica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</w:tblGrid>
      <w:tr w:rsidR="00003772" w14:paraId="0BA3FCFD" w14:textId="77777777" w:rsidTr="00263865">
        <w:trPr>
          <w:trHeight w:val="4490"/>
        </w:trPr>
        <w:tc>
          <w:tcPr>
            <w:tcW w:w="3114" w:type="dxa"/>
          </w:tcPr>
          <w:p w14:paraId="70DB1298" w14:textId="5CC6F41B" w:rsidR="00003772" w:rsidRDefault="00003772" w:rsidP="00263865">
            <w:pPr>
              <w:framePr w:hSpace="180" w:wrap="around" w:vAnchor="text" w:hAnchor="page" w:x="7746" w:y="197"/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lastRenderedPageBreak/>
              <w:t>Back</w:t>
            </w:r>
          </w:p>
          <w:p w14:paraId="1F6548BB" w14:textId="77777777" w:rsidR="00003772" w:rsidRDefault="00003772" w:rsidP="00263865">
            <w:pPr>
              <w:framePr w:hSpace="180" w:wrap="around" w:vAnchor="text" w:hAnchor="page" w:x="7746" w:y="197"/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135A3EDC" wp14:editId="109DCF8D">
                  <wp:extent cx="1416091" cy="2766319"/>
                  <wp:effectExtent l="0" t="0" r="0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oot True Blue ba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091" cy="2766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2D1B3A" w14:textId="03032BC3" w:rsidR="00003772" w:rsidRDefault="00003772" w:rsidP="00003772">
      <w:pPr>
        <w:pStyle w:val="Caption"/>
        <w:rPr>
          <w:caps/>
        </w:rPr>
      </w:pPr>
      <w:r>
        <w:rPr>
          <w:caps/>
        </w:rPr>
        <w:t>Findings/Trim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1530"/>
        <w:gridCol w:w="1080"/>
        <w:gridCol w:w="1350"/>
        <w:gridCol w:w="1260"/>
      </w:tblGrid>
      <w:tr w:rsidR="00003772" w14:paraId="4CF9A5CC" w14:textId="77777777" w:rsidTr="00613473">
        <w:trPr>
          <w:cantSplit/>
        </w:trPr>
        <w:tc>
          <w:tcPr>
            <w:tcW w:w="895" w:type="dxa"/>
          </w:tcPr>
          <w:p w14:paraId="367A4515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1530" w:type="dxa"/>
          </w:tcPr>
          <w:p w14:paraId="0BB8F546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Type/Number</w:t>
            </w:r>
          </w:p>
        </w:tc>
        <w:tc>
          <w:tcPr>
            <w:tcW w:w="1080" w:type="dxa"/>
          </w:tcPr>
          <w:p w14:paraId="51A62C36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Color</w:t>
            </w:r>
          </w:p>
        </w:tc>
        <w:tc>
          <w:tcPr>
            <w:tcW w:w="1350" w:type="dxa"/>
          </w:tcPr>
          <w:p w14:paraId="6EFAECC8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Size</w:t>
            </w:r>
          </w:p>
        </w:tc>
        <w:tc>
          <w:tcPr>
            <w:tcW w:w="1260" w:type="dxa"/>
          </w:tcPr>
          <w:p w14:paraId="2B5A9457" w14:textId="77777777" w:rsidR="00003772" w:rsidRDefault="00003772" w:rsidP="00263865">
            <w:pPr>
              <w:ind w:firstLine="0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Amount</w:t>
            </w:r>
          </w:p>
        </w:tc>
      </w:tr>
      <w:tr w:rsidR="00613473" w14:paraId="4AB55EDA" w14:textId="77777777" w:rsidTr="00613473">
        <w:trPr>
          <w:cantSplit/>
        </w:trPr>
        <w:tc>
          <w:tcPr>
            <w:tcW w:w="895" w:type="dxa"/>
          </w:tcPr>
          <w:p w14:paraId="205A54EF" w14:textId="77777777" w:rsidR="00613473" w:rsidRDefault="00613473" w:rsidP="0061347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Thread</w:t>
            </w:r>
          </w:p>
        </w:tc>
        <w:tc>
          <w:tcPr>
            <w:tcW w:w="1530" w:type="dxa"/>
          </w:tcPr>
          <w:p w14:paraId="447915C9" w14:textId="0CECC4CC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Singer 67120</w:t>
            </w:r>
          </w:p>
        </w:tc>
        <w:tc>
          <w:tcPr>
            <w:tcW w:w="1080" w:type="dxa"/>
          </w:tcPr>
          <w:p w14:paraId="7445AC5D" w14:textId="58E5D550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Old Gold</w:t>
            </w:r>
          </w:p>
        </w:tc>
        <w:tc>
          <w:tcPr>
            <w:tcW w:w="1350" w:type="dxa"/>
          </w:tcPr>
          <w:p w14:paraId="2FF25EA7" w14:textId="0C5A604E" w:rsidR="00613473" w:rsidRPr="00934DF3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 w:rsidRPr="00934DF3">
              <w:rPr>
                <w:rFonts w:ascii="Helvetica" w:hAnsi="Helvetica"/>
                <w:sz w:val="20"/>
              </w:rPr>
              <w:t>Heavy Duty</w:t>
            </w:r>
          </w:p>
        </w:tc>
        <w:tc>
          <w:tcPr>
            <w:tcW w:w="1260" w:type="dxa"/>
          </w:tcPr>
          <w:p w14:paraId="0025F1AE" w14:textId="1CC33D6B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300 meters</w:t>
            </w:r>
          </w:p>
        </w:tc>
      </w:tr>
      <w:tr w:rsidR="00613473" w14:paraId="0FF2FC30" w14:textId="77777777" w:rsidTr="00613473">
        <w:trPr>
          <w:cantSplit/>
        </w:trPr>
        <w:tc>
          <w:tcPr>
            <w:tcW w:w="895" w:type="dxa"/>
          </w:tcPr>
          <w:p w14:paraId="2B04A558" w14:textId="77777777" w:rsidR="00613473" w:rsidRDefault="00613473" w:rsidP="00613473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Rivets</w:t>
            </w:r>
          </w:p>
        </w:tc>
        <w:tc>
          <w:tcPr>
            <w:tcW w:w="1530" w:type="dxa"/>
          </w:tcPr>
          <w:p w14:paraId="6C47E227" w14:textId="784FE744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RV9295D</w:t>
            </w:r>
          </w:p>
        </w:tc>
        <w:tc>
          <w:tcPr>
            <w:tcW w:w="1080" w:type="dxa"/>
          </w:tcPr>
          <w:p w14:paraId="1CBBF36C" w14:textId="3084EAB8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Antique Brass</w:t>
            </w:r>
          </w:p>
        </w:tc>
        <w:tc>
          <w:tcPr>
            <w:tcW w:w="1350" w:type="dxa"/>
          </w:tcPr>
          <w:p w14:paraId="71763672" w14:textId="4763A81A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9.2mm</w:t>
            </w:r>
          </w:p>
        </w:tc>
        <w:tc>
          <w:tcPr>
            <w:tcW w:w="1260" w:type="dxa"/>
          </w:tcPr>
          <w:p w14:paraId="5F13A6CD" w14:textId="62FC6224" w:rsidR="00613473" w:rsidRPr="00565520" w:rsidRDefault="00613473" w:rsidP="00613473">
            <w:pPr>
              <w:ind w:firstLine="0"/>
              <w:rPr>
                <w:rFonts w:ascii="Helvetica" w:hAnsi="Helvetica"/>
                <w:sz w:val="20"/>
              </w:rPr>
            </w:pPr>
            <w:r w:rsidRPr="00565520">
              <w:rPr>
                <w:rFonts w:ascii="Helvetica" w:hAnsi="Helvetica"/>
                <w:sz w:val="20"/>
              </w:rPr>
              <w:t>4</w:t>
            </w:r>
          </w:p>
        </w:tc>
      </w:tr>
    </w:tbl>
    <w:p w14:paraId="77C17E9F" w14:textId="2BB29B47" w:rsidR="00003772" w:rsidRDefault="00003772" w:rsidP="00003772">
      <w:pPr>
        <w:ind w:firstLine="0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</w:rPr>
        <w:drawing>
          <wp:anchor distT="0" distB="0" distL="114300" distR="114300" simplePos="0" relativeHeight="251660288" behindDoc="1" locked="0" layoutInCell="1" allowOverlap="1" wp14:anchorId="37DA100D" wp14:editId="1E205550">
            <wp:simplePos x="0" y="0"/>
            <wp:positionH relativeFrom="column">
              <wp:posOffset>4139353</wp:posOffset>
            </wp:positionH>
            <wp:positionV relativeFrom="paragraph">
              <wp:posOffset>2207260</wp:posOffset>
            </wp:positionV>
            <wp:extent cx="1744133" cy="3790135"/>
            <wp:effectExtent l="0" t="0" r="0" b="0"/>
            <wp:wrapTight wrapText="bothSides">
              <wp:wrapPolygon edited="0">
                <wp:start x="0" y="0"/>
                <wp:lineTo x="0" y="21499"/>
                <wp:lineTo x="21395" y="21499"/>
                <wp:lineTo x="21395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kinny Vintage side.png"/>
                    <pic:cNvPicPr/>
                  </pic:nvPicPr>
                  <pic:blipFill rotWithShape="1">
                    <a:blip r:embed="rId21"/>
                    <a:srcRect l="24676" r="24604"/>
                    <a:stretch/>
                  </pic:blipFill>
                  <pic:spPr bwMode="auto">
                    <a:xfrm>
                      <a:off x="0" y="0"/>
                      <a:ext cx="1744133" cy="3790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340"/>
      </w:tblGrid>
      <w:tr w:rsidR="00003772" w14:paraId="31997526" w14:textId="77777777" w:rsidTr="00263865">
        <w:tc>
          <w:tcPr>
            <w:tcW w:w="2988" w:type="dxa"/>
          </w:tcPr>
          <w:p w14:paraId="55239B03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Hangtag:</w:t>
            </w:r>
          </w:p>
        </w:tc>
        <w:tc>
          <w:tcPr>
            <w:tcW w:w="2340" w:type="dxa"/>
          </w:tcPr>
          <w:p w14:paraId="51FEA8AA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 xml:space="preserve">Label: </w:t>
            </w:r>
          </w:p>
        </w:tc>
      </w:tr>
      <w:tr w:rsidR="00003772" w14:paraId="2D7D62BC" w14:textId="77777777" w:rsidTr="00263865">
        <w:tc>
          <w:tcPr>
            <w:tcW w:w="2988" w:type="dxa"/>
          </w:tcPr>
          <w:p w14:paraId="67300227" w14:textId="77777777" w:rsidR="00003772" w:rsidRDefault="00003772" w:rsidP="00263865">
            <w:pPr>
              <w:ind w:firstLine="0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57BB5072" wp14:editId="480A1847">
                  <wp:extent cx="1760220" cy="998855"/>
                  <wp:effectExtent l="0" t="0" r="5080" b="444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hangtag front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46524717" wp14:editId="507AC90E">
                  <wp:extent cx="1498600" cy="2641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hangtag_west boot cut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264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37CF79B8" w14:textId="77777777" w:rsidR="00003772" w:rsidRDefault="00003772" w:rsidP="00263865">
            <w:pPr>
              <w:ind w:firstLine="0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noProof/>
                <w:sz w:val="20"/>
              </w:rPr>
              <w:drawing>
                <wp:inline distT="0" distB="0" distL="0" distR="0" wp14:anchorId="49EDA398" wp14:editId="3CA9D702">
                  <wp:extent cx="1348740" cy="207454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creen Shot 2019-02-20 at 8.17.33 P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0" cy="207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718C0" w14:textId="77777777" w:rsidR="00CA6583" w:rsidRDefault="00CA6583" w:rsidP="00CA6583">
      <w:pPr>
        <w:ind w:firstLine="0"/>
        <w:rPr>
          <w:rFonts w:ascii="Times New Roman" w:hAnsi="Times New Roman" w:cs="Times New Roman"/>
        </w:rPr>
      </w:pPr>
    </w:p>
    <w:p w14:paraId="2D76F210" w14:textId="2D18B5FF" w:rsidR="00A02E4F" w:rsidRDefault="00A02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08938B6" w14:textId="32359231" w:rsidR="00A02E4F" w:rsidRDefault="00A02E4F" w:rsidP="00A02E4F">
      <w:pPr>
        <w:ind w:firstLine="0"/>
        <w:jc w:val="center"/>
        <w:rPr>
          <w:rFonts w:ascii="Times New Roman" w:hAnsi="Times New Roman" w:cs="Times New Roman"/>
          <w:b/>
        </w:rPr>
      </w:pPr>
      <w:r w:rsidRPr="001954F4">
        <w:rPr>
          <w:rFonts w:ascii="Times New Roman" w:hAnsi="Times New Roman" w:cs="Times New Roman"/>
          <w:b/>
        </w:rPr>
        <w:lastRenderedPageBreak/>
        <w:t>Cost Sheet</w:t>
      </w:r>
    </w:p>
    <w:p w14:paraId="23C88B06" w14:textId="23063950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  <w:r w:rsidRPr="001954F4">
        <w:rPr>
          <w:noProof/>
        </w:rPr>
        <w:drawing>
          <wp:inline distT="0" distB="0" distL="0" distR="0" wp14:anchorId="40A5B865" wp14:editId="309FC326">
            <wp:extent cx="5943600" cy="5593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9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696F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5F8A1DE6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  <w:r w:rsidRPr="001954F4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C0E5514" wp14:editId="4CE2DD0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4837430"/>
            <wp:effectExtent l="0" t="0" r="0" b="1270"/>
            <wp:wrapTight wrapText="bothSides">
              <wp:wrapPolygon edited="0">
                <wp:start x="0" y="0"/>
                <wp:lineTo x="0" y="21521"/>
                <wp:lineTo x="19800" y="21521"/>
                <wp:lineTo x="21531" y="20840"/>
                <wp:lineTo x="21531" y="19989"/>
                <wp:lineTo x="19177" y="19054"/>
                <wp:lineTo x="19177" y="16332"/>
                <wp:lineTo x="21531" y="15992"/>
                <wp:lineTo x="21531" y="15141"/>
                <wp:lineTo x="19731" y="14801"/>
                <wp:lineTo x="19592" y="5444"/>
                <wp:lineTo x="21531" y="4934"/>
                <wp:lineTo x="21531" y="4083"/>
                <wp:lineTo x="19800" y="4083"/>
                <wp:lineTo x="21531" y="3573"/>
                <wp:lineTo x="21531" y="2722"/>
                <wp:lineTo x="20631" y="2722"/>
                <wp:lineTo x="21531" y="2041"/>
                <wp:lineTo x="2153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3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9EDA6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220EE521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3078E514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28F8EBAF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707673FC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0B4C7B78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102953E2" w14:textId="77777777" w:rsidR="00A02E4F" w:rsidRDefault="00A02E4F" w:rsidP="00A02E4F">
      <w:pPr>
        <w:ind w:firstLine="0"/>
        <w:rPr>
          <w:rFonts w:ascii="Times New Roman" w:hAnsi="Times New Roman" w:cs="Times New Roman"/>
          <w:b/>
        </w:rPr>
      </w:pPr>
    </w:p>
    <w:p w14:paraId="280AC736" w14:textId="5540BDB3" w:rsidR="001F6048" w:rsidRDefault="001F6048" w:rsidP="00CA6583">
      <w:pPr>
        <w:ind w:firstLine="0"/>
        <w:rPr>
          <w:rFonts w:ascii="Times New Roman" w:hAnsi="Times New Roman" w:cs="Times New Roman"/>
        </w:rPr>
      </w:pPr>
    </w:p>
    <w:p w14:paraId="28A67E9D" w14:textId="77777777" w:rsidR="00A02E4F" w:rsidRPr="001954F4" w:rsidRDefault="00A02E4F" w:rsidP="00362E15">
      <w:pPr>
        <w:ind w:firstLine="0"/>
        <w:rPr>
          <w:rFonts w:ascii="Times New Roman" w:hAnsi="Times New Roman" w:cs="Times New Roman"/>
          <w:b/>
        </w:rPr>
      </w:pPr>
      <w:r w:rsidRPr="001954F4">
        <w:rPr>
          <w:noProof/>
        </w:rPr>
        <w:lastRenderedPageBreak/>
        <w:drawing>
          <wp:inline distT="0" distB="0" distL="0" distR="0" wp14:anchorId="165409A8" wp14:editId="3103237C">
            <wp:extent cx="5943600" cy="483743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3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A61C8" w14:textId="77777777" w:rsidR="00A02E4F" w:rsidRPr="001F6048" w:rsidRDefault="00A02E4F" w:rsidP="00CA6583">
      <w:pPr>
        <w:ind w:firstLine="0"/>
        <w:rPr>
          <w:rFonts w:ascii="Times New Roman" w:hAnsi="Times New Roman" w:cs="Times New Roman"/>
        </w:rPr>
      </w:pPr>
    </w:p>
    <w:p w14:paraId="158A9332" w14:textId="42A00FC1" w:rsidR="00253C2D" w:rsidRDefault="00945417" w:rsidP="0011686E">
      <w:pPr>
        <w:ind w:firstLine="0"/>
      </w:pPr>
      <w:r>
        <w:br w:type="page"/>
      </w:r>
    </w:p>
    <w:p w14:paraId="003DB03F" w14:textId="16C01EC0" w:rsidR="004D6B86" w:rsidRDefault="00945417" w:rsidP="00693A7C">
      <w:pPr>
        <w:ind w:firstLine="0"/>
        <w:jc w:val="center"/>
      </w:pPr>
      <w:r>
        <w:lastRenderedPageBreak/>
        <w:t>References</w:t>
      </w:r>
    </w:p>
    <w:p w14:paraId="4F56698B" w14:textId="77777777" w:rsidR="00AE0FAA" w:rsidRDefault="00AE0FAA" w:rsidP="00AE0FAA">
      <w:pPr>
        <w:ind w:left="720" w:hanging="720"/>
        <w:rPr>
          <w:rStyle w:val="Hyperlink"/>
        </w:rPr>
      </w:pPr>
      <w:r w:rsidRPr="00AE0FAA">
        <w:t xml:space="preserve">000 Black 100m </w:t>
      </w:r>
      <w:proofErr w:type="spellStart"/>
      <w:r w:rsidRPr="00AE0FAA">
        <w:t>Gutermann</w:t>
      </w:r>
      <w:proofErr w:type="spellEnd"/>
      <w:r w:rsidRPr="00AE0FAA">
        <w:t xml:space="preserve"> Extra Strong Thread</w:t>
      </w:r>
      <w:r>
        <w:t xml:space="preserve"> </w:t>
      </w:r>
      <w:r>
        <w:t>[Digital image]. (n.d.). Retrieved from</w:t>
      </w:r>
      <w:r>
        <w:t xml:space="preserve"> </w:t>
      </w:r>
      <w:hyperlink r:id="rId26" w:history="1">
        <w:r w:rsidRPr="0057341F">
          <w:rPr>
            <w:rStyle w:val="Hyperlink"/>
          </w:rPr>
          <w:t>https://www.moodfabrics.com/000-black-100m-</w:t>
        </w:r>
        <w:r w:rsidRPr="0057341F">
          <w:rPr>
            <w:rStyle w:val="Hyperlink"/>
          </w:rPr>
          <w:t>g</w:t>
        </w:r>
        <w:r w:rsidRPr="0057341F">
          <w:rPr>
            <w:rStyle w:val="Hyperlink"/>
          </w:rPr>
          <w:t>utermann-extra-strong-thread-100739?utm_source=google_shopping&amp;gclid=CjwKCAiAkrTjBRAoEiwAXpf9CSZyB07UXBend9hZ5-7D8UXEtwCxvU1iqEnsu0635eFW8AMPXqRqIRoCSCgQAvD_BwE</w:t>
        </w:r>
      </w:hyperlink>
    </w:p>
    <w:p w14:paraId="411BE58B" w14:textId="77777777" w:rsidR="00AE0FAA" w:rsidRDefault="00AE0FAA" w:rsidP="00AE0FAA">
      <w:pPr>
        <w:ind w:left="720" w:hanging="720"/>
      </w:pPr>
      <w:r>
        <w:t xml:space="preserve">Boot Cut Jean [Digital image]. (n.d.). Retrieved from </w:t>
      </w:r>
      <w:hyperlink r:id="rId27" w:history="1">
        <w:r w:rsidRPr="0057341F">
          <w:rPr>
            <w:rStyle w:val="Hyperlink"/>
          </w:rPr>
          <w:t>https://americaneagleoutfitters.files.wordpress.com/2013/07/jeansketch_kick-boot1.png</w:t>
        </w:r>
      </w:hyperlink>
      <w:r>
        <w:t xml:space="preserve"> </w:t>
      </w:r>
    </w:p>
    <w:p w14:paraId="6641DC7C" w14:textId="77777777" w:rsidR="00AE0FAA" w:rsidRDefault="00AE0FAA" w:rsidP="00AE0FAA">
      <w:pPr>
        <w:ind w:left="720" w:hanging="720"/>
      </w:pPr>
      <w:r w:rsidRPr="00AE0FAA">
        <w:t xml:space="preserve">Double Cap Rivets Black Plated Medium 100 Pack 1373-13 by </w:t>
      </w:r>
      <w:proofErr w:type="spellStart"/>
      <w:r w:rsidRPr="00AE0FAA">
        <w:t>Stecksstore</w:t>
      </w:r>
      <w:proofErr w:type="spellEnd"/>
      <w:r>
        <w:t xml:space="preserve"> </w:t>
      </w:r>
      <w:r>
        <w:t>[Digital image]. (n.d.). Retrieved from</w:t>
      </w:r>
      <w:r>
        <w:t xml:space="preserve"> </w:t>
      </w:r>
      <w:hyperlink r:id="rId28" w:history="1">
        <w:r w:rsidRPr="0057341F">
          <w:rPr>
            <w:rStyle w:val="Hyperlink"/>
          </w:rPr>
          <w:t>https://www.ebay.com/p/Dou</w:t>
        </w:r>
        <w:r w:rsidRPr="0057341F">
          <w:rPr>
            <w:rStyle w:val="Hyperlink"/>
          </w:rPr>
          <w:t>b</w:t>
        </w:r>
        <w:r w:rsidRPr="0057341F">
          <w:rPr>
            <w:rStyle w:val="Hyperlink"/>
          </w:rPr>
          <w:t>le-Cap-Rivets-Black-Plated-Medium-100-Pack-1373-13-by-Stecksstore/1637305159?iid=191295908503&amp;chn=ps</w:t>
        </w:r>
      </w:hyperlink>
    </w:p>
    <w:p w14:paraId="07B47CD5" w14:textId="77777777" w:rsidR="00AE0FAA" w:rsidRDefault="00AE0FAA" w:rsidP="00AE0FAA">
      <w:pPr>
        <w:ind w:left="720" w:hanging="720"/>
      </w:pPr>
      <w:r>
        <w:t xml:space="preserve">Flare Jeans [Digital image]. (n.d.). Retrieved from https://static1.squarespace.com/static/56d4851737013b227d588fc3/56de5f5cf8baf326128629b9/56de69f559827ed85c21ca16/1457418385277/Jeans template Boot </w:t>
      </w:r>
      <w:proofErr w:type="spellStart"/>
      <w:r>
        <w:t>small.jpg?format</w:t>
      </w:r>
      <w:proofErr w:type="spellEnd"/>
      <w:r>
        <w:t>=1000w</w:t>
      </w:r>
      <w:r>
        <w:t xml:space="preserve"> </w:t>
      </w:r>
    </w:p>
    <w:p w14:paraId="3225AD8E" w14:textId="77777777" w:rsidR="00AE0FAA" w:rsidRDefault="00AE0FAA" w:rsidP="00AE0FAA">
      <w:pPr>
        <w:ind w:left="720" w:hanging="720"/>
      </w:pPr>
      <w:r>
        <w:t xml:space="preserve">Kaufman Selvedge Denim Green/Grey Fabric [Digital image]. (n.d.). Retrieved from </w:t>
      </w:r>
      <w:hyperlink r:id="rId29" w:history="1">
        <w:r w:rsidRPr="0057341F">
          <w:rPr>
            <w:rStyle w:val="Hyperlink"/>
          </w:rPr>
          <w:t>https://images.fabric.com/images/693/693/0429512.jpg</w:t>
        </w:r>
      </w:hyperlink>
      <w:r>
        <w:t xml:space="preserve"> </w:t>
      </w:r>
    </w:p>
    <w:p w14:paraId="73665CC9" w14:textId="77777777" w:rsidR="00AE0FAA" w:rsidRDefault="00AE0FAA" w:rsidP="00AE0FAA">
      <w:pPr>
        <w:ind w:left="720" w:hanging="720"/>
      </w:pPr>
      <w:r>
        <w:t xml:space="preserve">Light Blue Denim Swatch [Digital image]. (n.d.). Retrieved from </w:t>
      </w:r>
      <w:hyperlink r:id="rId30" w:history="1">
        <w:r w:rsidRPr="0057341F">
          <w:rPr>
            <w:rStyle w:val="Hyperlink"/>
          </w:rPr>
          <w:t>https://bonobos-prod-s3.imgix.net/products/55336/original/Denim_Selvidge-Denim_20414-BLX60_swatch.jpg?1517267614=</w:t>
        </w:r>
      </w:hyperlink>
      <w:r>
        <w:t xml:space="preserve"> </w:t>
      </w:r>
    </w:p>
    <w:p w14:paraId="6A7FE093" w14:textId="77777777" w:rsidR="00AE0FAA" w:rsidRDefault="00AE0FAA" w:rsidP="00693A7C">
      <w:pPr>
        <w:ind w:left="720" w:hanging="720"/>
        <w:rPr>
          <w:rStyle w:val="Hyperlink"/>
        </w:rPr>
      </w:pPr>
      <w:bookmarkStart w:id="0" w:name="_GoBack"/>
      <w:bookmarkEnd w:id="0"/>
      <w:r w:rsidRPr="00AE0FAA">
        <w:t>RV9295 Double Cap Rivet, Cap 9.2mm, Post 9.5mm, Antique Brass, Solid Brass (100 per bag)</w:t>
      </w:r>
      <w:r w:rsidRPr="00AE0FAA">
        <w:t xml:space="preserve"> </w:t>
      </w:r>
      <w:r>
        <w:t xml:space="preserve">[Digital image]. (n.d.). Retrieved from </w:t>
      </w:r>
      <w:hyperlink r:id="rId31" w:history="1">
        <w:r w:rsidRPr="0057341F">
          <w:rPr>
            <w:rStyle w:val="Hyperlink"/>
          </w:rPr>
          <w:t>https://ww</w:t>
        </w:r>
        <w:r w:rsidRPr="0057341F">
          <w:rPr>
            <w:rStyle w:val="Hyperlink"/>
          </w:rPr>
          <w:t>w</w:t>
        </w:r>
        <w:r w:rsidRPr="0057341F">
          <w:rPr>
            <w:rStyle w:val="Hyperlink"/>
          </w:rPr>
          <w:t>.buckleguy.com/rv9295-double-cap-rivet-cap-9-2mm-post-9-5mm-antique-brass-solid-brass-100-per-bag/?gclid=CjwKCAiAkrTjBRAoEiwAXpf9CazAc_rIKsYBYO1UTBjN34O_T55-8QQt0sQJp_a1_JDrTdrYwAUP4BoCpxAQAvD_BwE</w:t>
        </w:r>
      </w:hyperlink>
      <w:r>
        <w:rPr>
          <w:rStyle w:val="Hyperlink"/>
        </w:rPr>
        <w:t xml:space="preserve"> </w:t>
      </w:r>
    </w:p>
    <w:p w14:paraId="46D745E3" w14:textId="77777777" w:rsidR="00AE0FAA" w:rsidRDefault="00AE0FAA" w:rsidP="00AE0FAA">
      <w:pPr>
        <w:ind w:left="720" w:hanging="720"/>
        <w:rPr>
          <w:rStyle w:val="Hyperlink"/>
        </w:rPr>
      </w:pPr>
      <w:r w:rsidRPr="00AE0FAA">
        <w:lastRenderedPageBreak/>
        <w:t>Singer 100 yds Heavy Duty Denim Jean Thread -Old Gold</w:t>
      </w:r>
      <w:r>
        <w:t xml:space="preserve"> </w:t>
      </w:r>
      <w:r>
        <w:t>[Digital image]. (n.d.). Retrieved from</w:t>
      </w:r>
      <w:r>
        <w:t xml:space="preserve"> </w:t>
      </w:r>
      <w:hyperlink r:id="rId32" w:history="1">
        <w:r w:rsidRPr="0057341F">
          <w:rPr>
            <w:rStyle w:val="Hyperlink"/>
          </w:rPr>
          <w:t>https://www.joann.com/heavy-duty-denim-jean-thread-150-yards-old-gold/107</w:t>
        </w:r>
        <w:r w:rsidRPr="0057341F">
          <w:rPr>
            <w:rStyle w:val="Hyperlink"/>
          </w:rPr>
          <w:t>8</w:t>
        </w:r>
        <w:r w:rsidRPr="0057341F">
          <w:rPr>
            <w:rStyle w:val="Hyperlink"/>
          </w:rPr>
          <w:t>526.html</w:t>
        </w:r>
      </w:hyperlink>
    </w:p>
    <w:p w14:paraId="4BA0F12D" w14:textId="77777777" w:rsidR="00AE0FAA" w:rsidRDefault="00AE0FAA" w:rsidP="00AE0FAA">
      <w:pPr>
        <w:ind w:left="720" w:hanging="720"/>
      </w:pPr>
      <w:r>
        <w:t xml:space="preserve">Skinny Jeans [Digital image]. (n.d.). Retrieved from </w:t>
      </w:r>
      <w:hyperlink r:id="rId33" w:history="1">
        <w:r w:rsidRPr="0057341F">
          <w:rPr>
            <w:rStyle w:val="Hyperlink"/>
          </w:rPr>
          <w:t>https://i.pinimg.com/736x/34/a0/01/34a0019054b2cdab335bb4f249b222e6--high-waist-jeans-stretch-jeans.jpg</w:t>
        </w:r>
      </w:hyperlink>
      <w:r>
        <w:t xml:space="preserve"> </w:t>
      </w:r>
    </w:p>
    <w:p w14:paraId="785131C6" w14:textId="77777777" w:rsidR="00AE0FAA" w:rsidRPr="00AE0FAA" w:rsidRDefault="00AE0FAA" w:rsidP="00AE0FAA">
      <w:pPr>
        <w:ind w:left="720" w:hanging="720"/>
        <w:rPr>
          <w:rStyle w:val="Hyperlink"/>
          <w:color w:val="000000" w:themeColor="text1"/>
          <w:u w:val="none"/>
        </w:rPr>
      </w:pPr>
      <w:proofErr w:type="spellStart"/>
      <w:r>
        <w:t>Telio</w:t>
      </w:r>
      <w:proofErr w:type="spellEnd"/>
      <w:r>
        <w:t xml:space="preserve"> 4.8 oz Denim Chambray Light Blue [Digital image]. (n.d.). Retrieved from </w:t>
      </w:r>
      <w:hyperlink r:id="rId34" w:history="1">
        <w:r w:rsidRPr="0057341F">
          <w:rPr>
            <w:rStyle w:val="Hyperlink"/>
          </w:rPr>
          <w:t>https://images.fabric.com/images/200/200/0455502.jp</w:t>
        </w:r>
        <w:r w:rsidRPr="0057341F">
          <w:rPr>
            <w:rStyle w:val="Hyperlink"/>
          </w:rPr>
          <w:t>g</w:t>
        </w:r>
      </w:hyperlink>
      <w:r>
        <w:t xml:space="preserve"> </w:t>
      </w:r>
    </w:p>
    <w:p w14:paraId="79B41F5E" w14:textId="77777777" w:rsidR="00B20E1E" w:rsidRPr="00265861" w:rsidRDefault="00B20E1E" w:rsidP="00693A7C">
      <w:pPr>
        <w:ind w:left="720" w:hanging="720"/>
      </w:pPr>
    </w:p>
    <w:sectPr w:rsidR="00B20E1E" w:rsidRPr="00265861" w:rsidSect="00465E24">
      <w:headerReference w:type="default" r:id="rId35"/>
      <w:headerReference w:type="first" r:id="rId36"/>
      <w:footnotePr>
        <w:pos w:val="beneathText"/>
      </w:footnotePr>
      <w:pgSz w:w="12240" w:h="15840"/>
      <w:pgMar w:top="1440" w:right="1440" w:bottom="1152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5683A" w14:textId="77777777" w:rsidR="00074DC7" w:rsidRDefault="00074DC7">
      <w:pPr>
        <w:spacing w:line="240" w:lineRule="auto"/>
      </w:pPr>
      <w:r>
        <w:separator/>
      </w:r>
    </w:p>
  </w:endnote>
  <w:endnote w:type="continuationSeparator" w:id="0">
    <w:p w14:paraId="27141755" w14:textId="77777777" w:rsidR="00074DC7" w:rsidRDefault="00074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C5814" w14:textId="77777777" w:rsidR="00074DC7" w:rsidRDefault="00074DC7">
      <w:pPr>
        <w:spacing w:line="240" w:lineRule="auto"/>
      </w:pPr>
      <w:r>
        <w:separator/>
      </w:r>
    </w:p>
  </w:footnote>
  <w:footnote w:type="continuationSeparator" w:id="0">
    <w:p w14:paraId="0526DE16" w14:textId="77777777" w:rsidR="00074DC7" w:rsidRDefault="00074D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42EE7" w14:paraId="07EE2345" w14:textId="77777777" w:rsidTr="00442EE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6F640D33" w14:textId="4F2F94A4" w:rsidR="004D6B86" w:rsidRPr="00170521" w:rsidRDefault="00945417" w:rsidP="00170521">
          <w:pPr>
            <w:pStyle w:val="Header"/>
          </w:pPr>
          <w:r>
            <w:t>FAS 4475 Group 5 Part</w:t>
          </w:r>
          <w:r w:rsidR="00CA6583">
            <w:t xml:space="preserve"> C</w:t>
          </w:r>
          <w:r>
            <w:t xml:space="preserve"> </w:t>
          </w:r>
          <w:sdt>
            <w:sdtPr>
              <w:alias w:val="Enter shortened title:"/>
              <w:tag w:val="Enter shortened title:"/>
              <w:id w:val="-582528332"/>
              <w:showingPlcHd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A02E4F">
                <w:t xml:space="preserve">     </w:t>
              </w:r>
            </w:sdtContent>
          </w:sdt>
        </w:p>
      </w:tc>
      <w:tc>
        <w:tcPr>
          <w:tcW w:w="1080" w:type="dxa"/>
        </w:tcPr>
        <w:p w14:paraId="6C5B5C3B" w14:textId="77777777" w:rsidR="004D6B86" w:rsidRDefault="0094541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55CBCDD4" w14:textId="77777777"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42EE7" w14:paraId="647636B1" w14:textId="77777777" w:rsidTr="00442EE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6383F814" w14:textId="188D6E97" w:rsidR="004D6B86" w:rsidRPr="009F0414" w:rsidRDefault="00945417" w:rsidP="00504F88">
          <w:pPr>
            <w:pStyle w:val="Header"/>
          </w:pPr>
          <w:r>
            <w:t xml:space="preserve">Running head: </w:t>
          </w:r>
          <w:r w:rsidR="00F965C3">
            <w:t xml:space="preserve">FAS 4475 GROUP 5 PART </w:t>
          </w:r>
          <w:r w:rsidR="00CA6583">
            <w:t>C</w:t>
          </w:r>
        </w:p>
      </w:tc>
      <w:tc>
        <w:tcPr>
          <w:tcW w:w="1080" w:type="dxa"/>
        </w:tcPr>
        <w:p w14:paraId="58D0FC91" w14:textId="77777777" w:rsidR="004D6B86" w:rsidRDefault="0094541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61D1359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17F018BD"/>
    <w:multiLevelType w:val="hybridMultilevel"/>
    <w:tmpl w:val="73309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A7C"/>
    <w:rsid w:val="00003772"/>
    <w:rsid w:val="00006BBA"/>
    <w:rsid w:val="0001010E"/>
    <w:rsid w:val="000217F5"/>
    <w:rsid w:val="00021EC9"/>
    <w:rsid w:val="000512AB"/>
    <w:rsid w:val="00074DC7"/>
    <w:rsid w:val="00077233"/>
    <w:rsid w:val="00094224"/>
    <w:rsid w:val="00097169"/>
    <w:rsid w:val="000C65A6"/>
    <w:rsid w:val="000E3CFC"/>
    <w:rsid w:val="00110309"/>
    <w:rsid w:val="00114BFA"/>
    <w:rsid w:val="0011686E"/>
    <w:rsid w:val="0013120E"/>
    <w:rsid w:val="001602E3"/>
    <w:rsid w:val="00160C0C"/>
    <w:rsid w:val="001664A2"/>
    <w:rsid w:val="00170521"/>
    <w:rsid w:val="00180463"/>
    <w:rsid w:val="001B4848"/>
    <w:rsid w:val="001D6141"/>
    <w:rsid w:val="001E5739"/>
    <w:rsid w:val="001F3452"/>
    <w:rsid w:val="001F447A"/>
    <w:rsid w:val="001F6048"/>
    <w:rsid w:val="001F7399"/>
    <w:rsid w:val="00212319"/>
    <w:rsid w:val="00222E04"/>
    <w:rsid w:val="00225BE3"/>
    <w:rsid w:val="002310DD"/>
    <w:rsid w:val="00253C2D"/>
    <w:rsid w:val="00265861"/>
    <w:rsid w:val="00274E0A"/>
    <w:rsid w:val="0028263F"/>
    <w:rsid w:val="002A2597"/>
    <w:rsid w:val="002B6153"/>
    <w:rsid w:val="002C2BED"/>
    <w:rsid w:val="002C627C"/>
    <w:rsid w:val="00307586"/>
    <w:rsid w:val="00336906"/>
    <w:rsid w:val="00345333"/>
    <w:rsid w:val="00355006"/>
    <w:rsid w:val="00362E15"/>
    <w:rsid w:val="00395FE5"/>
    <w:rsid w:val="003A06C6"/>
    <w:rsid w:val="003A1428"/>
    <w:rsid w:val="003C0293"/>
    <w:rsid w:val="003E36B1"/>
    <w:rsid w:val="003E4162"/>
    <w:rsid w:val="003F7CBD"/>
    <w:rsid w:val="0040390D"/>
    <w:rsid w:val="00425A70"/>
    <w:rsid w:val="004333B9"/>
    <w:rsid w:val="004352E3"/>
    <w:rsid w:val="00442EE7"/>
    <w:rsid w:val="004509FE"/>
    <w:rsid w:val="00465E24"/>
    <w:rsid w:val="00481CF8"/>
    <w:rsid w:val="004901FC"/>
    <w:rsid w:val="00492C2D"/>
    <w:rsid w:val="004A3D87"/>
    <w:rsid w:val="004A65CF"/>
    <w:rsid w:val="004B18A9"/>
    <w:rsid w:val="004C539C"/>
    <w:rsid w:val="004D4F8C"/>
    <w:rsid w:val="004D6B86"/>
    <w:rsid w:val="004E3CE4"/>
    <w:rsid w:val="00504F88"/>
    <w:rsid w:val="005336E9"/>
    <w:rsid w:val="00550D8E"/>
    <w:rsid w:val="0055242C"/>
    <w:rsid w:val="00554206"/>
    <w:rsid w:val="00565520"/>
    <w:rsid w:val="005702A5"/>
    <w:rsid w:val="0057341F"/>
    <w:rsid w:val="00595412"/>
    <w:rsid w:val="005A2FFE"/>
    <w:rsid w:val="005E5143"/>
    <w:rsid w:val="005F245C"/>
    <w:rsid w:val="00613473"/>
    <w:rsid w:val="0061747E"/>
    <w:rsid w:val="006327C5"/>
    <w:rsid w:val="00636D49"/>
    <w:rsid w:val="00641876"/>
    <w:rsid w:val="00643FAC"/>
    <w:rsid w:val="00645290"/>
    <w:rsid w:val="00684C26"/>
    <w:rsid w:val="00693A7C"/>
    <w:rsid w:val="00693EE5"/>
    <w:rsid w:val="006B015B"/>
    <w:rsid w:val="006C162F"/>
    <w:rsid w:val="006D03E1"/>
    <w:rsid w:val="006D7EE9"/>
    <w:rsid w:val="00705420"/>
    <w:rsid w:val="00705DDE"/>
    <w:rsid w:val="007112B1"/>
    <w:rsid w:val="007244DE"/>
    <w:rsid w:val="00754007"/>
    <w:rsid w:val="00760744"/>
    <w:rsid w:val="00777D07"/>
    <w:rsid w:val="007979C2"/>
    <w:rsid w:val="007A083E"/>
    <w:rsid w:val="007F1BCD"/>
    <w:rsid w:val="0081390C"/>
    <w:rsid w:val="00816831"/>
    <w:rsid w:val="00837D67"/>
    <w:rsid w:val="00852D87"/>
    <w:rsid w:val="008747E8"/>
    <w:rsid w:val="008A2A83"/>
    <w:rsid w:val="008A78F1"/>
    <w:rsid w:val="008C6B14"/>
    <w:rsid w:val="00910F0E"/>
    <w:rsid w:val="00934DF3"/>
    <w:rsid w:val="00945417"/>
    <w:rsid w:val="00961AE5"/>
    <w:rsid w:val="009A2C38"/>
    <w:rsid w:val="009F0414"/>
    <w:rsid w:val="00A02E4F"/>
    <w:rsid w:val="00A033CD"/>
    <w:rsid w:val="00A06F91"/>
    <w:rsid w:val="00A11A9C"/>
    <w:rsid w:val="00A11D96"/>
    <w:rsid w:val="00A201F3"/>
    <w:rsid w:val="00A4757D"/>
    <w:rsid w:val="00A77F6B"/>
    <w:rsid w:val="00A81BB2"/>
    <w:rsid w:val="00AA5C05"/>
    <w:rsid w:val="00AE0FAA"/>
    <w:rsid w:val="00AF6A7B"/>
    <w:rsid w:val="00B03BA4"/>
    <w:rsid w:val="00B20E1E"/>
    <w:rsid w:val="00B475AF"/>
    <w:rsid w:val="00B677B8"/>
    <w:rsid w:val="00B70051"/>
    <w:rsid w:val="00BE0D35"/>
    <w:rsid w:val="00C05C8A"/>
    <w:rsid w:val="00C30120"/>
    <w:rsid w:val="00C3438C"/>
    <w:rsid w:val="00C5686B"/>
    <w:rsid w:val="00C74024"/>
    <w:rsid w:val="00C83B15"/>
    <w:rsid w:val="00C925C8"/>
    <w:rsid w:val="00CA6583"/>
    <w:rsid w:val="00CB197F"/>
    <w:rsid w:val="00CB7F84"/>
    <w:rsid w:val="00CF1B55"/>
    <w:rsid w:val="00D226D4"/>
    <w:rsid w:val="00D329D6"/>
    <w:rsid w:val="00D45A84"/>
    <w:rsid w:val="00D85DF9"/>
    <w:rsid w:val="00D918AD"/>
    <w:rsid w:val="00DA501A"/>
    <w:rsid w:val="00DB2C87"/>
    <w:rsid w:val="00DB2E59"/>
    <w:rsid w:val="00DB358F"/>
    <w:rsid w:val="00DC44F1"/>
    <w:rsid w:val="00DD02A8"/>
    <w:rsid w:val="00DD15C2"/>
    <w:rsid w:val="00DF6D26"/>
    <w:rsid w:val="00E00A16"/>
    <w:rsid w:val="00E00FEE"/>
    <w:rsid w:val="00E06576"/>
    <w:rsid w:val="00E3052F"/>
    <w:rsid w:val="00E7305D"/>
    <w:rsid w:val="00E81BA9"/>
    <w:rsid w:val="00E85498"/>
    <w:rsid w:val="00E86AC0"/>
    <w:rsid w:val="00EA780C"/>
    <w:rsid w:val="00EB69D3"/>
    <w:rsid w:val="00ED3FCB"/>
    <w:rsid w:val="00F13F07"/>
    <w:rsid w:val="00F31D66"/>
    <w:rsid w:val="00F363EC"/>
    <w:rsid w:val="00F413AC"/>
    <w:rsid w:val="00F55FF5"/>
    <w:rsid w:val="00F91FB5"/>
    <w:rsid w:val="00F939EE"/>
    <w:rsid w:val="00F965C3"/>
    <w:rsid w:val="00FC1EA4"/>
    <w:rsid w:val="00FE38C6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58229"/>
  <w15:chartTrackingRefBased/>
  <w15:docId w15:val="{35969C19-CE1C-EE4D-A3A2-E3953C09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E3052F"/>
    <w:rPr>
      <w:color w:val="5F5F5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052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DA501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13F07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E0FAA"/>
    <w:rPr>
      <w:color w:val="6C6C6C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88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71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hyperlink" Target="https://www.moodfabrics.com/000-black-100m-gutermann-extra-strong-thread-100739?utm_source=google_shopping&amp;gclid=CjwKCAiAkrTjBRAoEiwAXpf9CSZyB07UXBend9hZ5-7D8UXEtwCxvU1iqEnsu0635eFW8AMPXqRqIRoCSCgQAvD_BwE" TargetMode="External"/><Relationship Id="rId21" Type="http://schemas.openxmlformats.org/officeDocument/2006/relationships/image" Target="media/image13.png"/><Relationship Id="rId34" Type="http://schemas.openxmlformats.org/officeDocument/2006/relationships/hyperlink" Target="https://images.fabric.com/images/200/200/0455502.jpg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emf"/><Relationship Id="rId33" Type="http://schemas.openxmlformats.org/officeDocument/2006/relationships/hyperlink" Target="https://i.pinimg.com/736x/34/a0/01/34a0019054b2cdab335bb4f249b222e6--high-waist-jeans-stretch-jeans.jpg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s://images.fabric.com/images/693/693/0429512.jp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emf"/><Relationship Id="rId32" Type="http://schemas.openxmlformats.org/officeDocument/2006/relationships/hyperlink" Target="https://www.joann.com/heavy-duty-denim-jean-thread-150-yards-old-gold/1078526.html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emf"/><Relationship Id="rId28" Type="http://schemas.openxmlformats.org/officeDocument/2006/relationships/hyperlink" Target="https://www.ebay.com/p/Double-Cap-Rivets-Black-Plated-Medium-100-Pack-1373-13-by-Stecksstore/1637305159?iid=191295908503&amp;chn=ps" TargetMode="External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yperlink" Target="https://www.buckleguy.com/rv9295-double-cap-rivet-cap-9-2mm-post-9-5mm-antique-brass-solid-brass-100-per-bag/?gclid=CjwKCAiAkrTjBRAoEiwAXpf9CazAc_rIKsYBYO1UTBjN34O_T55-8QQt0sQJp_a1_JDrTdrYwAUP4BoCpxAQAvD_Bw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hyperlink" Target="https://americaneagleoutfitters.files.wordpress.com/2013/07/jeansketch_kick-boot1.png" TargetMode="External"/><Relationship Id="rId30" Type="http://schemas.openxmlformats.org/officeDocument/2006/relationships/hyperlink" Target="https://bonobos-prod-s3.imgix.net/products/55336/original/Denim_Selvidge-Denim_20414-BLX60_swatch.jpg?1517267614=" TargetMode="External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jelika/Library/Containers/com.microsoft.Word/Data/Library/Application%20Support/Microsoft/Office/16.0/DTS/Search/%7b64E3D1A3-995B-E24E-833D-90D8C995D8B6%7dtf16392902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/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C9ED27CE-A7B2-F54C-8758-FD763E0EF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{64E3D1A3-995B-E24E-833D-90D8C995D8B6}tf16392902.dotx</Template>
  <TotalTime>4</TotalTime>
  <Pages>12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Anjelika Tremblay</cp:lastModifiedBy>
  <cp:revision>4</cp:revision>
  <dcterms:created xsi:type="dcterms:W3CDTF">2019-02-23T17:19:00Z</dcterms:created>
  <dcterms:modified xsi:type="dcterms:W3CDTF">2019-02-23T17:24:00Z</dcterms:modified>
</cp:coreProperties>
</file>